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51" w:rsidRDefault="00E80751">
      <w:pPr>
        <w:rPr>
          <w:lang w:val="en-US"/>
        </w:rPr>
      </w:pPr>
      <w:r w:rsidRPr="00412440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67.5pt">
            <v:imagedata r:id="rId4" o:title=""/>
          </v:shape>
        </w:pict>
      </w:r>
    </w:p>
    <w:p w:rsidR="00E80751" w:rsidRDefault="00E80751">
      <w:pPr>
        <w:rPr>
          <w:lang w:val="en-US"/>
        </w:rPr>
      </w:pPr>
    </w:p>
    <w:p w:rsidR="00E80751" w:rsidRDefault="00E80751">
      <w:pPr>
        <w:rPr>
          <w:lang w:val="en-US"/>
        </w:rPr>
      </w:pP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А Г І Т Б Р И Г А Д А  « В І Т А М І Н К И    З    Б Т Ш .»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Звучать позивні і на сцену виходять учасники агітбригади.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Де котить хвилі  Липа Золота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І дуб столітній небо підпирає,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Там наша неповторна сторона,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Повірте, в світі кращої немає!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Там ввечері Русалки Дністрові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Танок заводять, як впаде туман…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Привіт від цеї славної землі,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Передає команда з БЕРЕЖАН!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( Дзвонять дзвони.)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Ви чуєте, дзвони дзвонять?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Вони несуть нам добру вість!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Це вони прославляють нашу землю, або вінчають серця двох закоханих!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Та ні, це народилась маленька людина на землі, тому і дзвонять. УРА!!!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Вона побаче море і небо.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Вона відчує подих вітру і аромат польових квітів.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Вона буде радіти ясному сонечку і рясному дощику.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Вона буде тягнутися до світла, а не до пітьми.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Вона буде жити на цій планеті! ПРИВІТ МАЛЮК!!        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Дорослі, ми ваші діти, нас дуже багато, дуже!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Ви подарували нам життя.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Дорослі, ви ж вірите в Бога!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То ж чому ви за ради наживи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Губите наші серця!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Дорослі, невже вам все рівно,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                          Чи будемо ми жити, чи помремо!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 цьому плині безглуздих подій та життєвій круговерті, ми зовсім беззахисні.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Дорослі допоможіть нам підтримайте нас.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Дорослі, пам ятайте, ми ваші діти! 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Ми за світле майбутнє, ми за здоровий спосіб життя! 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(  Звучить пісня. )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Ти життя цінуй і бережи.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Хай завжди удача посміхнеться.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Будь активним і здоровим ти,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Позитивом завжди серце б ється!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Пам ятай, життя в тебе одне,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Віджени спокуси не розумні,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За здоровий спосіб ми життя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Закликаєм всіх хто тут присутній.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ПРИСПІВ:         Здоров я – наш компас земний,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Ти його бережи завжди й всюди.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Здоров я – твій успіх в житті,</w:t>
      </w:r>
    </w:p>
    <w:p w:rsidR="00E80751" w:rsidRPr="00805DDB" w:rsidRDefault="00E80751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Здоров я ми зичим вам, люди!    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Дорослі часто нам стверджують: життя таке коротке.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Коротке – це скільки?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Ну, метр п’ятдесять в капелюсі.!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Якщо коротке, значить обмежене.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-: Як це обмежене 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-Ну , уявімо , що наше з вами життя обмежене цією банкою.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( сміється)  А це ж  як?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-А ось поглянь.  ( наливає воду на дно.) Ми народжуємось на світ – чисті, відкриті, і зовсім безгрішні . ( закриває банку кришкою). У нас по переду весь світ- великий і незвіданий. ( калатає.)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І от ми починаємо розмовляти, починаємо ходити, починаємо пізнавати світ.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Спілкуватись, вивчати мови читати писати – і наше життя стає жовто- сонячним. ( доливає жовтої фарби.)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А ось приходить оранжева радість. Це перші твої успіхи, перші твої друзі, твої захоплення , твої перемоги.  ( доливає оранжевої фарби.)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Ну ,а якщо долити червоної фарби, то в наше життя вливається найдивовижне почуття – кохання.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А я люблю голубий колір. Бо щоранку  насолоджуюсь блакитним небом.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Особливо коли  бігаєш щоранку 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-А ти бігаєш щоранку?  В тебе велика сила волі. Я краще  посплю, ніж ногами асфальт товкти.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Ех ти!  Я не лише бігаю,  взагалі я веду здоровий спосіб життя. Зрозумів?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Нє-  а!  Все це дурниці. Воно зараз не модно. Не сміши мої сандалі.  Давайте мені свою банку. Я добавлю в неї того без чого наше життя було б нікудишнє.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Всі ( здивовано:)  Це ти про що?  Що ти маєш на увазі?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Дискотечки, клубнячок, нічні бари . погляньте скільки їх у нашому місті, гріх таким не скористатися.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Ми теж любимо дискотеки, і теж любимо потанцюваи і повеселитись. Але в нас  інші погляди .І тому я добавлю нашу танцювальну фарбу.:Не пхайся ти зі своєю розовою фарбою.  Я не про танці.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Всі: А про що?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-: Замовляєш собі  безалкогольний кавовий коктельчик, цигарочку – запалюєш … І життя Бомба. </w:t>
      </w:r>
      <w:r>
        <w:rPr>
          <w:rFonts w:ascii="Times New Roman" w:hAnsi="Times New Roman" w:cs="Times New Roman"/>
          <w:lang w:val="en-US"/>
        </w:rPr>
        <w:t xml:space="preserve">  </w:t>
      </w:r>
      <w:r w:rsidRPr="00805DDB">
        <w:rPr>
          <w:rFonts w:ascii="Times New Roman" w:hAnsi="Times New Roman" w:cs="Times New Roman"/>
          <w:lang w:val="uk-UA"/>
        </w:rPr>
        <w:t>( доливає коричневої і чорної фарби.)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( перелякано дивляться на банку.) Ти божевільний!!! Що ти зробив з нашим життям?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Ти не лише для себе живеш.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-: Ти псуєш життя не тільки собі, але і оточуючим.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-В тебе ніколи не буде справжніх друзів.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А чого ти вартий без них?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Запам’ятай друже!  В цигарковому  димі більше 3,5 тис.  хімікатів. Твої легені довго не витримають.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Та чого ви  всі розкудкудакались. Мій дід  палив до 80 років і  нічого…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Нічого хорошого. А якби не палив дожив би твій дід до 100 років.  В  Україні, такі як ти і тобі подібні від шкоди паління помирають щодня.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Розумієш  помирають молоді люди, наше майбутнє. Тільки через те , що не хочуть позбутись дурної звички куріння і пиятики.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Та чого ви мене лякаєте, я ж так  не серйозно. Я так тільки за компанію.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А це входить в звичку. Вона як губка втягує і тоді потрібна велика сила волі щоб позбутись цієї поганої звички.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-. А коли тобі за компанію запропонують з моста та й у воду скочити , ти теж згодишся?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Та облиште дурне верзти. Від однієї пачки сигарет  на тиждень ніяка звичка мені не загрожує.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 Ти знаєш, що за рік в легенях курця накопичується майже стакан смоли.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Не жартуй так. А то в мене вже від вас вуха палахкотять.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     А хочеш побачити, як зараз  виглядають твої легені? Ось поглянь. ( збовтує банку і виливає  у відро,  у банці залишається темний осад.)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Паління  ,алкоголь ,та наркотики призводить до хронічних  хвороб легенів ,нирок, страждає печінка, викликає ракові захворювання.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-Закупорення судин може спричинити  гангрени в твоєму організмі.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-. І таких  молодих людей  важко   вже врятувати.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Настає інфаркт міокарда і смерть.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І ви всі в це вірите? Малявки та не звертайте ви на такі дрібниці уваги. Ви ж самі казали, що життя таке коротке, і що треба спробувати у цьому житті все. Танюха , я пропоную забрати цю банку , заповнити її мохіто, і відсвяткувати наш приїзд сюди.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Нікуди я з тобою не піду. Краще я залишусь з дівчатами і з Богданом.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Ти ж не збираєшся вставати рано і бігати за ним?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-:    Не за ним , а з ним. Збираюсь.  І взагал і  ми  вважаємо, що вести здоровий спосіб життя, це здорово!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-Не сміши. Та хто його зараз веде? Подивіться навколо, протріть очі, вся молодь зараз п’є , палить і вживає наркотики, це ж так круто.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-Ні друзі ми його не переконали. Пішли. Вважай, друзів ти вже втратив.Коли вчасно не спинишся, можеш втратити і життя.  Але коли тобі знадобиться  наша допомога , звертайся. Та дивись, щоб не було пізно. Бувай крутелику.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Стійте! То що мені робити?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Перш за все ,зміни свій стиль життя, забудь про пагубні звички.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Сприймай цигарки , алкоголь та наркотики будь-якого типу- отрутою. А отруту людина не вживає.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Визначи що є пріоритетом в житті , не сиди  надміру в комп’ютері, кинь азартні ігри, не трать час на тоталізатори.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-А ще стеж за тим, що ти їсиш і що ти п’єш. Бо за тим що ми вдихаємо, ми вже не встежимо..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 То , що ти згідний на наші умови? Більше курити не будеш ? І будеш займатись спортом?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Бігати разом зі мною?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-А в мене є вибір?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Вибір є завжди. Запам’ятай це собі раз і на завжди. Ну а з нас вийде ( рахує 1,2,3,4,5,6,)суперова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волейбольна  команда.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-І знай життя таке прекрасне – не занапасти його. Це твоє життя. Борись за нього!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Ми за здоровий спосіб життя! Ми за світле майбутнє!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- Пам ятай!  Життя є дар. Великий дар! І той хто його не цінує, цього дарунка не заслуговує.</w:t>
      </w:r>
      <w:bookmarkStart w:id="0" w:name="_GoBack"/>
      <w:bookmarkEnd w:id="0"/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 ( Звучить  мелодія.)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Модно фітнесом займатись.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І на лижах покататись.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Плавання, хокей, танцпол,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Про зарядку не забути,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І в мандрівку поринути.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Словом, бути всім активним,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І здоровим, і спортивним!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Нам здоров я берегти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І спокуси обійти!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РАЗОМ:      Пам ятайте! Ми, господарі свого життя!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Зробити помилку легко, виправити важко!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Не забувайте простягнути руку допомоги тим, хто попав в біду!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Вмійте вибирати друзів!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Ми прийшли у цей світ приносити користь людям!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Ми обираємо здорову націю!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Ми обираємо здорову країну!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Ми обираємо здорове людство!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Буде важко – кріпись,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Буде вітер – не гнись,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Боляче буде – не плач,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>Якщо грози – іди,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Якщо сльози – зітри,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Якщо страшно -  тримайся. 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ПАМ ЯТАЙ – ЩО ЖИТТЯ – ЦЕ ЖИТТЯ !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                               (  Звучить фінальна пісня.)</w:t>
      </w: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</w:p>
    <w:p w:rsidR="00E80751" w:rsidRPr="00805DDB" w:rsidRDefault="00E80751" w:rsidP="00312A94">
      <w:pPr>
        <w:rPr>
          <w:rFonts w:ascii="Times New Roman" w:hAnsi="Times New Roman" w:cs="Times New Roman"/>
          <w:lang w:val="uk-UA"/>
        </w:rPr>
      </w:pPr>
      <w:r w:rsidRPr="00805DDB">
        <w:rPr>
          <w:rFonts w:ascii="Times New Roman" w:hAnsi="Times New Roman" w:cs="Times New Roman"/>
          <w:lang w:val="uk-UA"/>
        </w:rPr>
        <w:t xml:space="preserve">          </w:t>
      </w:r>
    </w:p>
    <w:sectPr w:rsidR="00E80751" w:rsidRPr="00805DDB" w:rsidSect="00EB7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4B2"/>
    <w:rsid w:val="0024792C"/>
    <w:rsid w:val="002A4191"/>
    <w:rsid w:val="002B37D5"/>
    <w:rsid w:val="00312A94"/>
    <w:rsid w:val="003B31FB"/>
    <w:rsid w:val="003E772F"/>
    <w:rsid w:val="00406990"/>
    <w:rsid w:val="00412440"/>
    <w:rsid w:val="005F74B2"/>
    <w:rsid w:val="00612891"/>
    <w:rsid w:val="00805DDB"/>
    <w:rsid w:val="008833CE"/>
    <w:rsid w:val="00AD185B"/>
    <w:rsid w:val="00D672FC"/>
    <w:rsid w:val="00E80751"/>
    <w:rsid w:val="00EB7972"/>
    <w:rsid w:val="00F1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972"/>
    <w:pPr>
      <w:spacing w:after="200" w:line="276" w:lineRule="auto"/>
    </w:pPr>
    <w:rPr>
      <w:rFonts w:cs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113</TotalTime>
  <Pages>6</Pages>
  <Words>1408</Words>
  <Characters>8031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2012-04-17T17:09:00Z</dcterms:created>
  <dcterms:modified xsi:type="dcterms:W3CDTF">2013-03-13T14:17:00Z</dcterms:modified>
</cp:coreProperties>
</file>