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C6" w:rsidRPr="00B32DEE" w:rsidRDefault="001026C6" w:rsidP="003D0A6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0455F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5.5pt;height:150.75pt;visibility:visible">
            <v:imagedata r:id="rId7" o:title=""/>
          </v:shape>
        </w:pict>
      </w:r>
    </w:p>
    <w:p w:rsidR="001026C6" w:rsidRPr="0006551D" w:rsidRDefault="001026C6" w:rsidP="003D0A6D">
      <w:pPr>
        <w:rPr>
          <w:rFonts w:ascii="Times New Roman" w:hAnsi="Times New Roman"/>
          <w:sz w:val="28"/>
          <w:szCs w:val="28"/>
        </w:rPr>
      </w:pPr>
      <w:r w:rsidRPr="0006551D">
        <w:rPr>
          <w:rFonts w:ascii="Times New Roman" w:hAnsi="Times New Roman"/>
          <w:sz w:val="28"/>
          <w:szCs w:val="28"/>
        </w:rPr>
        <w:t xml:space="preserve">                    </w:t>
      </w:r>
      <w:r w:rsidRPr="0006551D">
        <w:rPr>
          <w:rFonts w:ascii="Times New Roman" w:hAnsi="Times New Roman"/>
          <w:sz w:val="28"/>
          <w:szCs w:val="28"/>
          <w:lang w:val="uk-UA"/>
        </w:rPr>
        <w:t xml:space="preserve"> Основні річкові системи України.</w:t>
      </w:r>
    </w:p>
    <w:p w:rsidR="001026C6" w:rsidRPr="00094FF3" w:rsidRDefault="001026C6" w:rsidP="003D0A6D">
      <w:pPr>
        <w:rPr>
          <w:rFonts w:ascii="Times New Roman" w:hAnsi="Times New Roman"/>
          <w:sz w:val="28"/>
          <w:szCs w:val="28"/>
        </w:rPr>
      </w:pPr>
      <w:r w:rsidRPr="0006551D">
        <w:rPr>
          <w:rFonts w:ascii="Times New Roman" w:hAnsi="Times New Roman"/>
          <w:sz w:val="28"/>
          <w:szCs w:val="28"/>
        </w:rPr>
        <w:t xml:space="preserve">                  </w:t>
      </w:r>
      <w:r w:rsidRPr="0006551D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06551D">
        <w:rPr>
          <w:rFonts w:ascii="Times New Roman" w:hAnsi="Times New Roman"/>
          <w:sz w:val="28"/>
          <w:szCs w:val="28"/>
        </w:rPr>
        <w:t xml:space="preserve"> </w:t>
      </w:r>
      <w:r w:rsidRPr="0006551D">
        <w:rPr>
          <w:rFonts w:ascii="Times New Roman" w:hAnsi="Times New Roman"/>
          <w:sz w:val="28"/>
          <w:szCs w:val="28"/>
          <w:lang w:val="uk-UA"/>
        </w:rPr>
        <w:t>Річки Тернопілля у творах поетів-краян</w:t>
      </w:r>
    </w:p>
    <w:p w:rsidR="001026C6" w:rsidRPr="003D0A6D" w:rsidRDefault="001026C6">
      <w:pPr>
        <w:rPr>
          <w:rFonts w:ascii="Times New Roman" w:hAnsi="Times New Roman"/>
          <w:sz w:val="32"/>
          <w:szCs w:val="32"/>
        </w:rPr>
      </w:pPr>
      <w:r w:rsidRPr="0006551D">
        <w:rPr>
          <w:sz w:val="28"/>
          <w:szCs w:val="28"/>
          <w:lang w:val="uk-UA"/>
        </w:rPr>
        <w:t xml:space="preserve">         </w:t>
      </w:r>
      <w:r w:rsidRPr="0006551D">
        <w:rPr>
          <w:rFonts w:ascii="Times New Roman" w:hAnsi="Times New Roman"/>
          <w:sz w:val="28"/>
          <w:szCs w:val="28"/>
          <w:lang w:val="uk-UA"/>
        </w:rPr>
        <w:t>( інтегрований урок</w:t>
      </w:r>
      <w:r w:rsidRPr="00094FF3">
        <w:rPr>
          <w:rFonts w:ascii="Times New Roman" w:hAnsi="Times New Roman"/>
          <w:sz w:val="28"/>
          <w:szCs w:val="28"/>
        </w:rPr>
        <w:t>:</w:t>
      </w:r>
      <w:r w:rsidRPr="0006551D">
        <w:rPr>
          <w:rFonts w:ascii="Times New Roman" w:hAnsi="Times New Roman"/>
          <w:sz w:val="28"/>
          <w:szCs w:val="28"/>
          <w:lang w:val="uk-UA"/>
        </w:rPr>
        <w:t xml:space="preserve">  географія – українська</w:t>
      </w:r>
      <w:r>
        <w:rPr>
          <w:rFonts w:ascii="Times New Roman" w:hAnsi="Times New Roman"/>
          <w:sz w:val="28"/>
          <w:szCs w:val="28"/>
          <w:lang w:val="uk-UA"/>
        </w:rPr>
        <w:t xml:space="preserve"> література )</w:t>
      </w:r>
    </w:p>
    <w:p w:rsidR="001026C6" w:rsidRPr="00990360" w:rsidRDefault="001026C6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990360" w:rsidRDefault="001026C6" w:rsidP="003D0A6D">
      <w:pPr>
        <w:rPr>
          <w:rFonts w:ascii="Times New Roman" w:hAnsi="Times New Roman"/>
          <w:sz w:val="28"/>
          <w:szCs w:val="28"/>
          <w:lang w:val="uk-UA"/>
        </w:rPr>
      </w:pPr>
      <w:r w:rsidRPr="00990360">
        <w:rPr>
          <w:rFonts w:ascii="Times New Roman" w:hAnsi="Times New Roman"/>
          <w:sz w:val="28"/>
          <w:szCs w:val="28"/>
          <w:lang w:val="uk-UA"/>
        </w:rPr>
        <w:t>Мета: сформувати поняття характеристики річок;</w:t>
      </w:r>
      <w:r w:rsidRPr="00990360">
        <w:rPr>
          <w:rFonts w:ascii="Times New Roman" w:hAnsi="Times New Roman"/>
          <w:sz w:val="28"/>
          <w:lang w:val="uk-UA"/>
        </w:rPr>
        <w:t xml:space="preserve"> </w:t>
      </w:r>
      <w:r w:rsidRPr="00990360">
        <w:rPr>
          <w:rFonts w:ascii="Times New Roman" w:hAnsi="Times New Roman"/>
          <w:sz w:val="28"/>
          <w:szCs w:val="28"/>
          <w:lang w:val="uk-UA"/>
        </w:rPr>
        <w:t xml:space="preserve"> удосконалювати навички роботи з різними джерелами географічної інформації; поглибити практичні уміння характеризувати водні ресурси України та визначати основні проблеми їх використання.     </w:t>
      </w:r>
    </w:p>
    <w:p w:rsidR="001026C6" w:rsidRPr="00990360" w:rsidRDefault="001026C6">
      <w:pPr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28"/>
          <w:lang w:val="uk-UA"/>
        </w:rPr>
        <w:t xml:space="preserve">         Оглядово ознайомити учнів із творчістю  …,із їх творами про                                                                   річки Тернопілля;</w:t>
      </w:r>
      <w:r w:rsidRPr="00990360">
        <w:rPr>
          <w:rFonts w:ascii="Times New Roman" w:hAnsi="Times New Roman"/>
          <w:sz w:val="28"/>
          <w:szCs w:val="32"/>
          <w:lang w:val="uk-UA"/>
        </w:rPr>
        <w:t xml:space="preserve"> удосконалювати вміння розпізнавати літературознавчі засоби. </w:t>
      </w:r>
    </w:p>
    <w:p w:rsidR="001026C6" w:rsidRPr="00990360" w:rsidRDefault="001026C6" w:rsidP="003D0A6D">
      <w:pPr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 xml:space="preserve">        </w:t>
      </w:r>
      <w:r w:rsidRPr="00990360">
        <w:rPr>
          <w:rFonts w:ascii="Times New Roman" w:hAnsi="Times New Roman"/>
          <w:sz w:val="28"/>
          <w:szCs w:val="28"/>
          <w:lang w:val="uk-UA"/>
        </w:rPr>
        <w:t>Розвивати міжпредметні зв</w:t>
      </w:r>
      <w:r w:rsidRPr="00990360">
        <w:rPr>
          <w:rFonts w:ascii="Times New Roman" w:hAnsi="Times New Roman"/>
          <w:sz w:val="28"/>
          <w:szCs w:val="28"/>
        </w:rPr>
        <w:t>’</w:t>
      </w:r>
      <w:r w:rsidRPr="00990360">
        <w:rPr>
          <w:rFonts w:ascii="Times New Roman" w:hAnsi="Times New Roman"/>
          <w:sz w:val="28"/>
          <w:szCs w:val="28"/>
          <w:lang w:val="uk-UA"/>
        </w:rPr>
        <w:t>язки, пізнавальну діяльність і логічне мислення; сприяти розвитку естетичного смаку  засобами літературного слова;</w:t>
      </w:r>
      <w:r w:rsidRPr="00990360">
        <w:rPr>
          <w:rFonts w:ascii="Times New Roman" w:hAnsi="Times New Roman"/>
          <w:sz w:val="28"/>
          <w:szCs w:val="32"/>
          <w:lang w:val="uk-UA"/>
        </w:rPr>
        <w:t xml:space="preserve"> розвивати  навички виразного читання.</w:t>
      </w:r>
    </w:p>
    <w:p w:rsidR="001026C6" w:rsidRPr="00990360" w:rsidRDefault="001026C6" w:rsidP="00701B24">
      <w:pPr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ab/>
      </w:r>
      <w:r w:rsidRPr="00990360">
        <w:rPr>
          <w:rFonts w:ascii="Times New Roman" w:hAnsi="Times New Roman"/>
          <w:sz w:val="28"/>
          <w:szCs w:val="28"/>
          <w:lang w:val="uk-UA"/>
        </w:rPr>
        <w:t>Виховувати відповідальне ставлення до водних багатств, зокрема до збереження вод річок як основного джерела водопостачання в Україні</w:t>
      </w:r>
      <w:r w:rsidRPr="00990360">
        <w:rPr>
          <w:rFonts w:ascii="Times New Roman" w:hAnsi="Times New Roman"/>
          <w:sz w:val="28"/>
          <w:szCs w:val="32"/>
          <w:lang w:val="uk-UA"/>
        </w:rPr>
        <w:t>; плекати любов до рідного краю, його природи.</w:t>
      </w:r>
    </w:p>
    <w:p w:rsidR="001026C6" w:rsidRPr="00990360" w:rsidRDefault="001026C6" w:rsidP="003D0A6D">
      <w:pPr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28"/>
          <w:lang w:val="uk-UA"/>
        </w:rPr>
        <w:t>Тип уроку: інтегрований урок  географія – українська література (урок засвоєння нових знань і умінь)</w:t>
      </w:r>
    </w:p>
    <w:p w:rsidR="001026C6" w:rsidRPr="00990360" w:rsidRDefault="001026C6">
      <w:pPr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28"/>
          <w:lang w:val="uk-UA"/>
        </w:rPr>
        <w:t xml:space="preserve">Форма проведення: </w:t>
      </w:r>
      <w:r w:rsidRPr="00990360">
        <w:rPr>
          <w:rFonts w:ascii="Times New Roman" w:hAnsi="Times New Roman"/>
          <w:sz w:val="28"/>
          <w:szCs w:val="28"/>
          <w:lang w:val="uk-UA"/>
        </w:rPr>
        <w:tab/>
      </w:r>
      <w:r w:rsidRPr="00990360">
        <w:rPr>
          <w:rFonts w:ascii="Times New Roman" w:hAnsi="Times New Roman"/>
          <w:sz w:val="28"/>
          <w:szCs w:val="32"/>
          <w:lang w:val="uk-UA"/>
        </w:rPr>
        <w:t>географічно-літературний краєзнавчий журнал.</w:t>
      </w:r>
    </w:p>
    <w:p w:rsidR="001026C6" w:rsidRPr="00907340" w:rsidRDefault="001026C6">
      <w:pPr>
        <w:rPr>
          <w:rFonts w:ascii="Times New Roman" w:hAnsi="Times New Roman"/>
          <w:sz w:val="28"/>
          <w:szCs w:val="28"/>
          <w:lang w:val="uk-UA"/>
        </w:rPr>
      </w:pPr>
      <w:r w:rsidRPr="00325820">
        <w:rPr>
          <w:rFonts w:ascii="Times New Roman" w:hAnsi="Times New Roman"/>
          <w:sz w:val="28"/>
          <w:szCs w:val="32"/>
        </w:rPr>
        <w:t>------------</w:t>
      </w:r>
      <w:r w:rsidRPr="00990360">
        <w:rPr>
          <w:rFonts w:ascii="Times New Roman" w:hAnsi="Times New Roman"/>
          <w:sz w:val="28"/>
          <w:szCs w:val="32"/>
          <w:lang w:val="uk-UA"/>
        </w:rPr>
        <w:t>Випереджувальне завдання:</w:t>
      </w:r>
      <w:r>
        <w:rPr>
          <w:rFonts w:ascii="Times New Roman" w:hAnsi="Times New Roman"/>
          <w:sz w:val="28"/>
          <w:szCs w:val="32"/>
          <w:lang w:val="uk-UA"/>
        </w:rPr>
        <w:t>підготувати повідомлення про річки рідного краю;</w:t>
      </w:r>
      <w:r w:rsidRPr="001441E6">
        <w:rPr>
          <w:rFonts w:ascii="Times New Roman" w:hAnsi="Times New Roman"/>
          <w:sz w:val="28"/>
          <w:szCs w:val="32"/>
          <w:lang w:val="uk-UA"/>
        </w:rPr>
        <w:t xml:space="preserve"> вивчити напам’ять поезії</w:t>
      </w:r>
      <w:r>
        <w:rPr>
          <w:rFonts w:ascii="Times New Roman" w:hAnsi="Times New Roman"/>
          <w:sz w:val="28"/>
          <w:szCs w:val="32"/>
          <w:lang w:val="uk-UA"/>
        </w:rPr>
        <w:t>.</w:t>
      </w:r>
    </w:p>
    <w:p w:rsidR="001026C6" w:rsidRDefault="001026C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Засоби навчання</w:t>
      </w:r>
      <w:r w:rsidRPr="00990360">
        <w:rPr>
          <w:rFonts w:ascii="Times New Roman" w:hAnsi="Times New Roman"/>
          <w:sz w:val="28"/>
          <w:szCs w:val="28"/>
          <w:lang w:val="uk-UA"/>
        </w:rPr>
        <w:t>:</w:t>
      </w:r>
      <w:r w:rsidRPr="00990360">
        <w:rPr>
          <w:rFonts w:ascii="Times New Roman" w:hAnsi="Times New Roman"/>
          <w:sz w:val="28"/>
          <w:lang w:val="uk-UA"/>
        </w:rPr>
        <w:t xml:space="preserve"> </w:t>
      </w:r>
      <w:r w:rsidRPr="00990360">
        <w:rPr>
          <w:rFonts w:ascii="Times New Roman" w:hAnsi="Times New Roman"/>
          <w:sz w:val="28"/>
          <w:szCs w:val="28"/>
          <w:lang w:val="uk-UA"/>
        </w:rPr>
        <w:t>настінні карти, атласи, підручники,таблиці, ілюстрації, додаткова література.</w:t>
      </w:r>
    </w:p>
    <w:p w:rsidR="001026C6" w:rsidRPr="00990360" w:rsidRDefault="001026C6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990360" w:rsidRDefault="001026C6" w:rsidP="00701B24">
      <w:pPr>
        <w:jc w:val="center"/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Перебіг уроку</w:t>
      </w:r>
    </w:p>
    <w:p w:rsidR="001026C6" w:rsidRPr="00990360" w:rsidRDefault="001026C6" w:rsidP="00701B24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026C6" w:rsidRPr="003D0A6D" w:rsidRDefault="001026C6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D87505" w:rsidRDefault="001026C6" w:rsidP="00D87505">
      <w:pPr>
        <w:rPr>
          <w:rFonts w:ascii="Times New Roman" w:hAnsi="Times New Roman"/>
          <w:sz w:val="28"/>
          <w:szCs w:val="28"/>
          <w:lang w:val="uk-UA"/>
        </w:rPr>
      </w:pPr>
      <w:r w:rsidRPr="00D87505">
        <w:rPr>
          <w:rFonts w:ascii="Times New Roman" w:hAnsi="Times New Roman"/>
          <w:sz w:val="28"/>
          <w:szCs w:val="28"/>
          <w:lang w:val="uk-UA"/>
        </w:rPr>
        <w:t>І. Організа</w:t>
      </w:r>
      <w:r>
        <w:rPr>
          <w:rFonts w:ascii="Times New Roman" w:hAnsi="Times New Roman"/>
          <w:sz w:val="28"/>
          <w:szCs w:val="28"/>
          <w:lang w:val="uk-UA"/>
        </w:rPr>
        <w:t>ційний момент</w:t>
      </w:r>
      <w:r w:rsidRPr="00D87505">
        <w:rPr>
          <w:rFonts w:ascii="Times New Roman" w:hAnsi="Times New Roman"/>
          <w:sz w:val="28"/>
          <w:szCs w:val="28"/>
          <w:lang w:val="uk-UA"/>
        </w:rPr>
        <w:t>.</w:t>
      </w:r>
    </w:p>
    <w:p w:rsidR="001026C6" w:rsidRDefault="001026C6" w:rsidP="00D8750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Вітальне слово обох вчителів.</w:t>
      </w:r>
    </w:p>
    <w:p w:rsidR="001026C6" w:rsidRPr="002A277F" w:rsidRDefault="001026C6" w:rsidP="00D875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Учитель</w:t>
      </w:r>
      <w:r w:rsidRPr="00E515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географії:</w:t>
      </w:r>
    </w:p>
    <w:p w:rsidR="001026C6" w:rsidRPr="00870216" w:rsidRDefault="001026C6" w:rsidP="00D87505">
      <w:pPr>
        <w:rPr>
          <w:rFonts w:ascii="Times New Roman" w:hAnsi="Times New Roman"/>
          <w:sz w:val="28"/>
          <w:szCs w:val="28"/>
          <w:lang w:val="en-US"/>
        </w:rPr>
      </w:pPr>
      <w:r w:rsidRPr="000455F9"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168.75pt;height:168.75pt">
            <v:imagedata r:id="rId8" o:title=""/>
          </v:shape>
        </w:pict>
      </w:r>
    </w:p>
    <w:p w:rsidR="001026C6" w:rsidRPr="0055406E" w:rsidRDefault="001026C6" w:rsidP="008F154A">
      <w:pPr>
        <w:pStyle w:val="NormalWeb"/>
        <w:spacing w:before="0" w:beforeAutospacing="0" w:after="0" w:afterAutospacing="0" w:line="360" w:lineRule="auto"/>
        <w:ind w:left="2880"/>
        <w:jc w:val="both"/>
        <w:rPr>
          <w:rFonts w:ascii="Times New Roman" w:hAnsi="Times New Roman"/>
          <w:i/>
          <w:iCs/>
          <w:color w:val="auto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color w:val="auto"/>
          <w:sz w:val="28"/>
          <w:szCs w:val="28"/>
          <w:lang w:val="uk-UA"/>
        </w:rPr>
        <w:t>Нумо, діти, підніміться</w:t>
      </w:r>
      <w:r w:rsidRPr="0055406E">
        <w:rPr>
          <w:rFonts w:ascii="Times New Roman" w:hAnsi="Times New Roman"/>
          <w:i/>
          <w:iCs/>
          <w:color w:val="auto"/>
          <w:sz w:val="28"/>
          <w:szCs w:val="28"/>
          <w:lang w:val="uk-UA"/>
        </w:rPr>
        <w:t>!</w:t>
      </w:r>
    </w:p>
    <w:p w:rsidR="001026C6" w:rsidRPr="0055406E" w:rsidRDefault="001026C6" w:rsidP="008F154A">
      <w:pPr>
        <w:pStyle w:val="NormalWeb"/>
        <w:spacing w:before="0" w:beforeAutospacing="0" w:after="0" w:afterAutospacing="0" w:line="360" w:lineRule="auto"/>
        <w:ind w:left="2880"/>
        <w:jc w:val="both"/>
        <w:rPr>
          <w:rFonts w:ascii="Times New Roman" w:hAnsi="Times New Roman"/>
          <w:i/>
          <w:iCs/>
          <w:color w:val="auto"/>
          <w:sz w:val="28"/>
          <w:szCs w:val="28"/>
          <w:lang w:val="uk-UA"/>
        </w:rPr>
      </w:pPr>
      <w:r w:rsidRPr="0055406E">
        <w:rPr>
          <w:rFonts w:ascii="Times New Roman" w:hAnsi="Times New Roman"/>
          <w:i/>
          <w:iCs/>
          <w:color w:val="auto"/>
          <w:sz w:val="28"/>
          <w:szCs w:val="28"/>
          <w:lang w:val="uk-UA"/>
        </w:rPr>
        <w:t>Всі приємно посміхніться.</w:t>
      </w:r>
    </w:p>
    <w:p w:rsidR="001026C6" w:rsidRPr="0055406E" w:rsidRDefault="001026C6" w:rsidP="008F154A">
      <w:pPr>
        <w:pStyle w:val="NormalWeb"/>
        <w:spacing w:before="0" w:beforeAutospacing="0" w:after="0" w:afterAutospacing="0" w:line="360" w:lineRule="auto"/>
        <w:ind w:left="2880"/>
        <w:jc w:val="both"/>
        <w:rPr>
          <w:rFonts w:ascii="Times New Roman" w:hAnsi="Times New Roman"/>
          <w:i/>
          <w:iCs/>
          <w:color w:val="auto"/>
          <w:sz w:val="28"/>
          <w:szCs w:val="28"/>
          <w:lang w:val="uk-UA"/>
        </w:rPr>
      </w:pPr>
      <w:r w:rsidRPr="0055406E">
        <w:rPr>
          <w:rFonts w:ascii="Times New Roman" w:hAnsi="Times New Roman"/>
          <w:i/>
          <w:iCs/>
          <w:color w:val="auto"/>
          <w:sz w:val="28"/>
          <w:szCs w:val="28"/>
          <w:lang w:val="uk-UA"/>
        </w:rPr>
        <w:t>Продзвенів уже дзвінок,</w:t>
      </w:r>
    </w:p>
    <w:p w:rsidR="001026C6" w:rsidRDefault="001026C6" w:rsidP="008F154A">
      <w:pPr>
        <w:pStyle w:val="1"/>
        <w:spacing w:after="0" w:line="360" w:lineRule="auto"/>
        <w:ind w:left="2880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55406E">
        <w:rPr>
          <w:rFonts w:ascii="Times New Roman" w:hAnsi="Times New Roman"/>
          <w:i/>
          <w:iCs/>
          <w:sz w:val="28"/>
          <w:szCs w:val="28"/>
          <w:lang w:val="uk-UA"/>
        </w:rPr>
        <w:t>Починаємо урок!</w:t>
      </w:r>
    </w:p>
    <w:p w:rsidR="001026C6" w:rsidRPr="00802963" w:rsidRDefault="001026C6" w:rsidP="008F154A">
      <w:pPr>
        <w:pStyle w:val="1"/>
        <w:spacing w:after="0" w:line="360" w:lineRule="auto"/>
        <w:ind w:left="288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(Доброго дня.Сідайте.)</w:t>
      </w:r>
    </w:p>
    <w:p w:rsidR="001026C6" w:rsidRPr="00094FF3" w:rsidRDefault="001026C6" w:rsidP="00094FF3">
      <w:pPr>
        <w:rPr>
          <w:rFonts w:ascii="Times New Roman" w:hAnsi="Times New Roman"/>
          <w:sz w:val="28"/>
          <w:szCs w:val="28"/>
          <w:lang w:val="uk-UA"/>
        </w:rPr>
      </w:pPr>
      <w:r w:rsidRPr="00094FF3">
        <w:rPr>
          <w:rFonts w:ascii="Times New Roman" w:hAnsi="Times New Roman"/>
          <w:sz w:val="28"/>
          <w:szCs w:val="28"/>
          <w:lang w:val="uk-UA"/>
        </w:rPr>
        <w:t>Учитель української літератури</w:t>
      </w:r>
    </w:p>
    <w:p w:rsidR="001026C6" w:rsidRPr="00094FF3" w:rsidRDefault="001026C6" w:rsidP="00094FF3">
      <w:pPr>
        <w:rPr>
          <w:rFonts w:ascii="Times New Roman" w:hAnsi="Times New Roman"/>
          <w:sz w:val="28"/>
          <w:szCs w:val="28"/>
        </w:rPr>
      </w:pPr>
      <w:r w:rsidRPr="00094FF3">
        <w:rPr>
          <w:sz w:val="28"/>
          <w:szCs w:val="28"/>
          <w:lang w:val="uk-UA"/>
        </w:rPr>
        <w:t>Бажаю вам на уроці гарного настрою, отримати нові знання</w:t>
      </w:r>
      <w:r w:rsidRPr="00094FF3">
        <w:rPr>
          <w:sz w:val="28"/>
          <w:szCs w:val="28"/>
        </w:rPr>
        <w:t>,</w:t>
      </w:r>
      <w:r w:rsidRPr="00094FF3">
        <w:rPr>
          <w:sz w:val="28"/>
          <w:szCs w:val="28"/>
          <w:lang w:val="uk-UA"/>
        </w:rPr>
        <w:t xml:space="preserve"> </w:t>
      </w:r>
      <w:r w:rsidRPr="00094FF3">
        <w:rPr>
          <w:sz w:val="28"/>
          <w:szCs w:val="28"/>
        </w:rPr>
        <w:t>позитивні емоції</w:t>
      </w:r>
      <w:r w:rsidRPr="00094FF3">
        <w:rPr>
          <w:sz w:val="28"/>
          <w:szCs w:val="28"/>
          <w:lang w:val="uk-UA"/>
        </w:rPr>
        <w:t>. Тому усміхніться один одному, подумки побажайте успіхів на цілий день. А для того, щоб впоратися на уроці з завданнями, будьте старанними і слухняними.</w:t>
      </w:r>
    </w:p>
    <w:p w:rsidR="001026C6" w:rsidRDefault="001026C6" w:rsidP="004E1DCC">
      <w:pPr>
        <w:pStyle w:val="1"/>
        <w:tabs>
          <w:tab w:val="left" w:pos="1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>Учитель  географії:</w:t>
      </w:r>
    </w:p>
    <w:p w:rsidR="001026C6" w:rsidRPr="007F0DDE" w:rsidRDefault="001026C6" w:rsidP="004E1DCC">
      <w:pPr>
        <w:pStyle w:val="1"/>
        <w:tabs>
          <w:tab w:val="left" w:pos="1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26C6" w:rsidRDefault="001026C6" w:rsidP="007F5842">
      <w:pPr>
        <w:pStyle w:val="1"/>
        <w:spacing w:after="0" w:line="360" w:lineRule="auto"/>
        <w:ind w:left="288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0455F9">
        <w:rPr>
          <w:rFonts w:ascii="Times New Roman" w:hAnsi="Times New Roman"/>
          <w:i/>
          <w:sz w:val="28"/>
          <w:szCs w:val="28"/>
          <w:lang w:val="uk-UA"/>
        </w:rPr>
        <w:pict>
          <v:shape id="_x0000_i1027" type="#_x0000_t75" style="width:165pt;height:171.75pt">
            <v:imagedata r:id="rId9" o:title=""/>
          </v:shape>
        </w:pict>
      </w:r>
    </w:p>
    <w:p w:rsidR="001026C6" w:rsidRPr="001417DB" w:rsidRDefault="001026C6" w:rsidP="007F5842">
      <w:pPr>
        <w:pStyle w:val="1"/>
        <w:spacing w:after="0" w:line="360" w:lineRule="auto"/>
        <w:ind w:left="288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417DB">
        <w:rPr>
          <w:rFonts w:ascii="Times New Roman" w:hAnsi="Times New Roman"/>
          <w:i/>
          <w:sz w:val="28"/>
          <w:szCs w:val="28"/>
          <w:lang w:val="uk-UA"/>
        </w:rPr>
        <w:t>Щоб не просто слухали, а чули.</w:t>
      </w:r>
    </w:p>
    <w:p w:rsidR="001026C6" w:rsidRPr="001417DB" w:rsidRDefault="001026C6" w:rsidP="007F5842">
      <w:pPr>
        <w:pStyle w:val="1"/>
        <w:spacing w:after="0" w:line="360" w:lineRule="auto"/>
        <w:ind w:left="288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417DB">
        <w:rPr>
          <w:rFonts w:ascii="Times New Roman" w:hAnsi="Times New Roman"/>
          <w:i/>
          <w:sz w:val="28"/>
          <w:szCs w:val="28"/>
          <w:lang w:val="uk-UA"/>
        </w:rPr>
        <w:t>Не просто дивилися, а бачили.</w:t>
      </w:r>
    </w:p>
    <w:p w:rsidR="001026C6" w:rsidRPr="001417DB" w:rsidRDefault="001026C6" w:rsidP="007F5842">
      <w:pPr>
        <w:pStyle w:val="1"/>
        <w:spacing w:after="0" w:line="360" w:lineRule="auto"/>
        <w:ind w:left="288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1417DB">
        <w:rPr>
          <w:rFonts w:ascii="Times New Roman" w:hAnsi="Times New Roman"/>
          <w:i/>
          <w:sz w:val="28"/>
          <w:szCs w:val="28"/>
          <w:lang w:val="uk-UA"/>
        </w:rPr>
        <w:t>Не просто відповідали, а міркували.</w:t>
      </w:r>
    </w:p>
    <w:p w:rsidR="001026C6" w:rsidRDefault="001026C6" w:rsidP="00623AAF">
      <w:pPr>
        <w:pStyle w:val="1"/>
        <w:tabs>
          <w:tab w:val="left" w:pos="180"/>
        </w:tabs>
        <w:spacing w:after="0" w:line="360" w:lineRule="auto"/>
        <w:ind w:left="0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             </w:t>
      </w:r>
      <w:r w:rsidRPr="001417DB">
        <w:rPr>
          <w:i/>
          <w:sz w:val="28"/>
          <w:szCs w:val="28"/>
          <w:lang w:val="uk-UA"/>
        </w:rPr>
        <w:t>Дружно і плідно працювали</w:t>
      </w:r>
    </w:p>
    <w:p w:rsidR="001026C6" w:rsidRPr="00623AAF" w:rsidRDefault="001026C6" w:rsidP="00623AAF">
      <w:pPr>
        <w:pStyle w:val="1"/>
        <w:tabs>
          <w:tab w:val="left" w:pos="1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026C6" w:rsidRPr="00D87505" w:rsidRDefault="001026C6" w:rsidP="00D87505">
      <w:pPr>
        <w:rPr>
          <w:rFonts w:ascii="Times New Roman" w:hAnsi="Times New Roman"/>
          <w:sz w:val="28"/>
          <w:szCs w:val="28"/>
          <w:lang w:val="uk-UA"/>
        </w:rPr>
      </w:pPr>
      <w:r w:rsidRPr="00D87505">
        <w:rPr>
          <w:rFonts w:ascii="Times New Roman" w:hAnsi="Times New Roman"/>
          <w:sz w:val="28"/>
          <w:szCs w:val="28"/>
          <w:lang w:val="uk-UA"/>
        </w:rPr>
        <w:t>ІІ. Оголошення теми, з</w:t>
      </w:r>
      <w:r>
        <w:rPr>
          <w:rFonts w:ascii="Times New Roman" w:hAnsi="Times New Roman"/>
          <w:sz w:val="28"/>
          <w:szCs w:val="28"/>
          <w:lang w:val="uk-UA"/>
        </w:rPr>
        <w:t>авдання уроку. Мотивація навчальної діяльності</w:t>
      </w:r>
    </w:p>
    <w:p w:rsidR="001026C6" w:rsidRPr="00D87505" w:rsidRDefault="001026C6" w:rsidP="00D8750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Pr="001441E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Ми починаємо вивчати тему «Внутрішні води України»</w:t>
      </w:r>
      <w:r w:rsidRPr="00D8750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. А на сьогоднішньому уроці ознайомимося з  новими сторінками незвіданого та цікавого  про нашу Батьківщину, велику та малу, і  розглянемо «Річкові системи України».</w:t>
      </w:r>
    </w:p>
    <w:p w:rsidR="001026C6" w:rsidRPr="002A277F" w:rsidRDefault="001026C6" w:rsidP="00223F76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sz w:val="26"/>
          <w:szCs w:val="26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Усю мудрість нашого життя ми черпаємо із Біблії</w:t>
      </w:r>
      <w:r w:rsidRPr="00223F76">
        <w:rPr>
          <w:rFonts w:ascii="MyriadPro-It" w:hAnsi="MyriadPro-It" w:cs="MyriadPro-It"/>
          <w:i/>
          <w:iCs/>
          <w:sz w:val="26"/>
          <w:szCs w:val="26"/>
          <w:lang w:val="uk-UA"/>
        </w:rPr>
        <w:t xml:space="preserve"> </w:t>
      </w:r>
      <w:r>
        <w:rPr>
          <w:rFonts w:ascii="MyriadPro-It" w:hAnsi="MyriadPro-It" w:cs="MyriadPro-It"/>
          <w:i/>
          <w:iCs/>
          <w:sz w:val="26"/>
          <w:szCs w:val="26"/>
          <w:lang w:val="uk-UA"/>
        </w:rPr>
        <w:t>.</w:t>
      </w:r>
    </w:p>
    <w:p w:rsidR="001026C6" w:rsidRPr="002A277F" w:rsidRDefault="001026C6" w:rsidP="00223F76">
      <w:pPr>
        <w:autoSpaceDE w:val="0"/>
        <w:autoSpaceDN w:val="0"/>
        <w:adjustRightInd w:val="0"/>
        <w:spacing w:after="0" w:line="240" w:lineRule="auto"/>
        <w:rPr>
          <w:rFonts w:cs="MyriadPro-It"/>
          <w:i/>
          <w:iCs/>
          <w:sz w:val="26"/>
          <w:szCs w:val="26"/>
        </w:rPr>
      </w:pPr>
    </w:p>
    <w:p w:rsidR="001026C6" w:rsidRPr="0016401A" w:rsidRDefault="001026C6" w:rsidP="00223F76">
      <w:pPr>
        <w:autoSpaceDE w:val="0"/>
        <w:autoSpaceDN w:val="0"/>
        <w:adjustRightInd w:val="0"/>
        <w:spacing w:after="0" w:line="240" w:lineRule="auto"/>
        <w:rPr>
          <w:i/>
          <w:iCs/>
          <w:sz w:val="28"/>
          <w:szCs w:val="28"/>
          <w:lang w:val="en-US"/>
        </w:rPr>
      </w:pPr>
      <w:r w:rsidRPr="000455F9">
        <w:rPr>
          <w:i/>
          <w:iCs/>
          <w:sz w:val="28"/>
          <w:szCs w:val="28"/>
          <w:lang w:val="en-US"/>
        </w:rPr>
        <w:pict>
          <v:shape id="_x0000_i1028" type="#_x0000_t75" style="width:210.75pt;height:134.25pt">
            <v:imagedata r:id="rId10" o:title=""/>
          </v:shape>
        </w:pict>
      </w:r>
    </w:p>
    <w:p w:rsidR="001026C6" w:rsidRPr="00623AAF" w:rsidRDefault="001026C6" w:rsidP="0022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1026C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6"/>
          <w:szCs w:val="26"/>
          <w:lang w:val="uk-UA"/>
        </w:rPr>
      </w:pPr>
    </w:p>
    <w:p w:rsidR="001026C6" w:rsidRPr="00223F7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6"/>
          <w:szCs w:val="26"/>
          <w:lang w:val="uk-UA"/>
        </w:rPr>
      </w:pPr>
      <w:r w:rsidRPr="00623AAF">
        <w:rPr>
          <w:rFonts w:cs="MyriadPro-It"/>
          <w:i/>
          <w:iCs/>
          <w:sz w:val="26"/>
          <w:szCs w:val="26"/>
          <w:lang w:val="uk-UA"/>
        </w:rPr>
        <w:t xml:space="preserve">                                                                        </w:t>
      </w:r>
      <w:r>
        <w:rPr>
          <w:rFonts w:ascii="MyriadPro-It" w:hAnsi="MyriadPro-It" w:cs="MyriadPro-It"/>
          <w:i/>
          <w:iCs/>
          <w:sz w:val="26"/>
          <w:szCs w:val="26"/>
          <w:lang w:val="uk-UA"/>
        </w:rPr>
        <w:t xml:space="preserve">І </w:t>
      </w:r>
      <w:r w:rsidRPr="00223F76">
        <w:rPr>
          <w:rFonts w:ascii="MyriadPro-It" w:hAnsi="MyriadPro-It" w:cs="MyriadPro-It"/>
          <w:i/>
          <w:iCs/>
          <w:sz w:val="26"/>
          <w:szCs w:val="26"/>
          <w:lang w:val="uk-UA"/>
        </w:rPr>
        <w:t xml:space="preserve"> показав він мені</w:t>
      </w:r>
    </w:p>
    <w:p w:rsidR="001026C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6"/>
          <w:szCs w:val="26"/>
          <w:lang w:val="uk-UA"/>
        </w:rPr>
      </w:pPr>
      <w:r w:rsidRPr="00623AAF">
        <w:rPr>
          <w:rFonts w:cs="MyriadPro-It"/>
          <w:i/>
          <w:iCs/>
          <w:sz w:val="26"/>
          <w:szCs w:val="26"/>
          <w:lang w:val="uk-UA"/>
        </w:rPr>
        <w:t xml:space="preserve">                                                                       </w:t>
      </w:r>
      <w:r>
        <w:rPr>
          <w:rFonts w:ascii="MyriadPro-It" w:hAnsi="MyriadPro-It" w:cs="MyriadPro-It"/>
          <w:i/>
          <w:iCs/>
          <w:sz w:val="26"/>
          <w:szCs w:val="26"/>
        </w:rPr>
        <w:t>чисту ріку</w:t>
      </w:r>
    </w:p>
    <w:p w:rsidR="001026C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6"/>
          <w:szCs w:val="26"/>
        </w:rPr>
      </w:pPr>
      <w:r w:rsidRPr="00990360">
        <w:rPr>
          <w:rFonts w:cs="MyriadPro-It"/>
          <w:i/>
          <w:iCs/>
          <w:sz w:val="26"/>
          <w:szCs w:val="26"/>
        </w:rPr>
        <w:t xml:space="preserve">                                                                       </w:t>
      </w:r>
      <w:r>
        <w:rPr>
          <w:rFonts w:ascii="MyriadPro-It" w:hAnsi="MyriadPro-It" w:cs="MyriadPro-It"/>
          <w:i/>
          <w:iCs/>
          <w:sz w:val="26"/>
          <w:szCs w:val="26"/>
        </w:rPr>
        <w:t>живої води,</w:t>
      </w:r>
    </w:p>
    <w:p w:rsidR="001026C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sz w:val="26"/>
          <w:szCs w:val="26"/>
        </w:rPr>
      </w:pPr>
      <w:r w:rsidRPr="00990360">
        <w:rPr>
          <w:rFonts w:cs="MyriadPro-It"/>
          <w:i/>
          <w:iCs/>
          <w:sz w:val="26"/>
          <w:szCs w:val="26"/>
        </w:rPr>
        <w:t xml:space="preserve">                                                                       </w:t>
      </w:r>
      <w:r>
        <w:rPr>
          <w:rFonts w:ascii="MyriadPro-It" w:hAnsi="MyriadPro-It" w:cs="MyriadPro-It"/>
          <w:i/>
          <w:iCs/>
          <w:sz w:val="26"/>
          <w:szCs w:val="26"/>
        </w:rPr>
        <w:t>ясну, мов кришталь…</w:t>
      </w:r>
    </w:p>
    <w:p w:rsidR="001026C6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lang w:val="uk-UA"/>
        </w:rPr>
      </w:pPr>
      <w:r w:rsidRPr="00623AAF">
        <w:rPr>
          <w:rFonts w:cs="MyriadPro-Regular"/>
        </w:rPr>
        <w:t xml:space="preserve">                                                                                   </w:t>
      </w:r>
      <w:r>
        <w:rPr>
          <w:rFonts w:ascii="MyriadPro-Regular" w:hAnsi="MyriadPro-Regular" w:cs="MyriadPro-Regular"/>
        </w:rPr>
        <w:t>Об'</w:t>
      </w:r>
      <w:r>
        <w:rPr>
          <w:rFonts w:ascii="MyriadPro-Regular" w:hAnsi="MyriadPro-Regular" w:cs="MyriadPro-Regular"/>
          <w:lang w:val="uk-UA"/>
        </w:rPr>
        <w:t xml:space="preserve">явлення </w:t>
      </w:r>
      <w:r>
        <w:rPr>
          <w:rFonts w:ascii="MyriadPro-Regular" w:hAnsi="MyriadPro-Regular" w:cs="MyriadPro-Regular"/>
        </w:rPr>
        <w:t>Ісус</w:t>
      </w:r>
      <w:r>
        <w:rPr>
          <w:rFonts w:ascii="MyriadPro-Regular" w:hAnsi="MyriadPro-Regular" w:cs="MyriadPro-Regular"/>
          <w:lang w:val="uk-UA"/>
        </w:rPr>
        <w:t xml:space="preserve">а Христа </w:t>
      </w:r>
    </w:p>
    <w:p w:rsidR="001026C6" w:rsidRPr="00701B24" w:rsidRDefault="001026C6" w:rsidP="00223F76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</w:rPr>
      </w:pPr>
      <w:r w:rsidRPr="00623AAF">
        <w:rPr>
          <w:rFonts w:cs="MyriadPro-Regular"/>
        </w:rPr>
        <w:t xml:space="preserve">                                                                                   </w:t>
      </w:r>
      <w:r w:rsidRPr="003D0A6D">
        <w:rPr>
          <w:rFonts w:ascii="MyriadPro-Regular" w:hAnsi="MyriadPro-Regular" w:cs="MyriadPro-Regular"/>
          <w:lang w:val="uk-UA"/>
        </w:rPr>
        <w:t>22; 1</w:t>
      </w:r>
    </w:p>
    <w:p w:rsidR="001026C6" w:rsidRPr="00623AAF" w:rsidRDefault="001026C6" w:rsidP="00D87505">
      <w:pPr>
        <w:rPr>
          <w:rFonts w:ascii="Times New Roman" w:hAnsi="Times New Roman"/>
          <w:sz w:val="28"/>
          <w:szCs w:val="28"/>
        </w:rPr>
      </w:pPr>
    </w:p>
    <w:p w:rsidR="001026C6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Вчилель української літератури:</w:t>
      </w:r>
    </w:p>
    <w:p w:rsidR="001026C6" w:rsidRPr="002A277F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 xml:space="preserve"> Минає день, минає ніч…Цвітуть сади, цвітуть і в’януть…</w:t>
      </w:r>
      <w:r>
        <w:rPr>
          <w:rFonts w:ascii="Times New Roman" w:hAnsi="Times New Roman"/>
          <w:sz w:val="28"/>
          <w:szCs w:val="32"/>
          <w:lang w:val="uk-UA"/>
        </w:rPr>
        <w:t xml:space="preserve"> </w:t>
      </w:r>
      <w:r w:rsidRPr="00990360">
        <w:rPr>
          <w:rFonts w:ascii="Times New Roman" w:hAnsi="Times New Roman"/>
          <w:sz w:val="28"/>
          <w:szCs w:val="32"/>
          <w:lang w:val="uk-UA"/>
        </w:rPr>
        <w:t>А вона, невмируща і вічна, як цей світ, у якому ми живемо. Вона – трепетна, приваблива і таємнича. Поезія моєї землі…Її виплекала багата скарбами рідна Тернопільщина, колисали теплі вітри, напували води річок та гойдали на своїх блакитних хвилях, зелені ліси захищали прохолодою, Медобори ж нашіптували казки та легенди… А поети нашої землі зібрали усі мелодії рідного краю, усі барви та звуки і вилили їх у неповторні поетичні строфи…</w:t>
      </w:r>
    </w:p>
    <w:p w:rsidR="001026C6" w:rsidRPr="002A277F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</w:p>
    <w:p w:rsidR="001026C6" w:rsidRPr="0018706E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28"/>
          <w:lang w:val="en-US"/>
        </w:rPr>
      </w:pPr>
      <w:r w:rsidRPr="000455F9">
        <w:rPr>
          <w:rFonts w:ascii="Times New Roman" w:hAnsi="Times New Roman"/>
          <w:sz w:val="28"/>
          <w:szCs w:val="28"/>
          <w:lang w:val="en-US"/>
        </w:rPr>
        <w:pict>
          <v:shape id="_x0000_i1029" type="#_x0000_t75" style="width:320.25pt;height:267pt">
            <v:imagedata r:id="rId11" o:title=""/>
          </v:shape>
        </w:pict>
      </w:r>
    </w:p>
    <w:p w:rsidR="001026C6" w:rsidRPr="00990360" w:rsidRDefault="001026C6" w:rsidP="00CF458F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Колисав мою колиску</w:t>
      </w:r>
    </w:p>
    <w:p w:rsidR="001026C6" w:rsidRPr="00990360" w:rsidRDefault="001026C6" w:rsidP="00CF458F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Вітер рідного Поділля</w:t>
      </w:r>
    </w:p>
    <w:p w:rsidR="001026C6" w:rsidRPr="00990360" w:rsidRDefault="001026C6" w:rsidP="00CF458F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І зливав на сонні вії</w:t>
      </w:r>
    </w:p>
    <w:p w:rsidR="001026C6" w:rsidRPr="00990360" w:rsidRDefault="001026C6" w:rsidP="00CF458F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Степового запах зілля.</w:t>
      </w:r>
    </w:p>
    <w:p w:rsidR="001026C6" w:rsidRPr="00990360" w:rsidRDefault="001026C6" w:rsidP="00CF458F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Богдан Лепкий</w:t>
      </w:r>
    </w:p>
    <w:p w:rsidR="001026C6" w:rsidRPr="002A277F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32"/>
        </w:rPr>
      </w:pPr>
      <w:r w:rsidRPr="00990360">
        <w:rPr>
          <w:rFonts w:ascii="Times New Roman" w:hAnsi="Times New Roman"/>
          <w:b/>
          <w:sz w:val="28"/>
          <w:szCs w:val="32"/>
          <w:lang w:val="uk-UA"/>
        </w:rPr>
        <w:t>Оголошення теми</w:t>
      </w:r>
      <w:r w:rsidRPr="00990360">
        <w:rPr>
          <w:rFonts w:ascii="Times New Roman" w:hAnsi="Times New Roman"/>
          <w:sz w:val="28"/>
          <w:szCs w:val="32"/>
          <w:lang w:val="uk-UA"/>
        </w:rPr>
        <w:t xml:space="preserve"> (запис теми у зошитах).</w:t>
      </w:r>
    </w:p>
    <w:p w:rsidR="001026C6" w:rsidRPr="002A277F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32"/>
        </w:rPr>
      </w:pPr>
    </w:p>
    <w:p w:rsidR="001026C6" w:rsidRPr="00623AAF" w:rsidRDefault="001026C6" w:rsidP="00D23E02">
      <w:pPr>
        <w:tabs>
          <w:tab w:val="left" w:pos="2723"/>
        </w:tabs>
        <w:rPr>
          <w:b/>
          <w:sz w:val="32"/>
          <w:szCs w:val="32"/>
          <w:lang w:val="uk-UA"/>
        </w:rPr>
      </w:pPr>
      <w:r w:rsidRPr="000455F9">
        <w:rPr>
          <w:b/>
          <w:sz w:val="32"/>
          <w:szCs w:val="32"/>
          <w:lang w:val="uk-UA"/>
        </w:rPr>
        <w:pict>
          <v:shape id="_x0000_i1030" type="#_x0000_t75" style="width:84pt;height:78.75pt">
            <v:imagedata r:id="rId12" o:title=""/>
          </v:shape>
        </w:pict>
      </w:r>
    </w:p>
    <w:p w:rsidR="001026C6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>Вчитель української літератури:</w:t>
      </w:r>
    </w:p>
    <w:p w:rsidR="001026C6" w:rsidRPr="004F6751" w:rsidRDefault="001026C6" w:rsidP="00596CB8">
      <w:pPr>
        <w:tabs>
          <w:tab w:val="left" w:pos="2723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Сьогодні урок незвичайний : він навчить нас поєднувати знання з української літератури та географії.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90360">
        <w:rPr>
          <w:rFonts w:ascii="Times New Roman" w:hAnsi="Times New Roman"/>
          <w:sz w:val="28"/>
          <w:szCs w:val="32"/>
          <w:lang w:val="uk-UA"/>
        </w:rPr>
        <w:t xml:space="preserve">Кожна людина, яка поважає свій народ та любить Батьківщину, повинна знати якомога більше про рідний край, якими письменниками він багатий. А якщо ви навчитеся поєднувати свої знання про Тернопільщину  із </w:t>
      </w:r>
      <w:r>
        <w:rPr>
          <w:rFonts w:ascii="Times New Roman" w:hAnsi="Times New Roman"/>
          <w:sz w:val="28"/>
          <w:szCs w:val="32"/>
          <w:lang w:val="uk-UA"/>
        </w:rPr>
        <w:t>знаннями з географії</w:t>
      </w:r>
      <w:r w:rsidRPr="00990360">
        <w:rPr>
          <w:rFonts w:ascii="Times New Roman" w:hAnsi="Times New Roman"/>
          <w:sz w:val="28"/>
          <w:szCs w:val="32"/>
          <w:lang w:val="uk-UA"/>
        </w:rPr>
        <w:t>, то  сприятимете розвитку своєї ерудиції.</w:t>
      </w:r>
      <w:r w:rsidRPr="00596CB8">
        <w:rPr>
          <w:rFonts w:ascii="Times New Roman" w:hAnsi="Times New Roman"/>
          <w:sz w:val="28"/>
          <w:szCs w:val="28"/>
        </w:rPr>
        <w:t xml:space="preserve"> </w:t>
      </w:r>
      <w:r w:rsidRPr="00A25B00">
        <w:rPr>
          <w:rFonts w:ascii="Times New Roman" w:hAnsi="Times New Roman"/>
          <w:sz w:val="28"/>
          <w:szCs w:val="28"/>
        </w:rPr>
        <w:t>Тому метою нашого уроку є поглибити знання про письменників Тернопілля та навчатися поєднувати ці знання з географією рідного краю.</w:t>
      </w:r>
      <w:r w:rsidRPr="004F6751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1026C6" w:rsidRPr="009F2510" w:rsidRDefault="001026C6" w:rsidP="00D23E02">
      <w:pPr>
        <w:tabs>
          <w:tab w:val="left" w:pos="2723"/>
        </w:tabs>
        <w:rPr>
          <w:rFonts w:ascii="Times New Roman" w:hAnsi="Times New Roman"/>
          <w:sz w:val="28"/>
          <w:szCs w:val="28"/>
          <w:lang w:val="uk-UA"/>
        </w:rPr>
      </w:pPr>
      <w:r w:rsidRPr="00990360">
        <w:rPr>
          <w:rFonts w:ascii="Times New Roman" w:hAnsi="Times New Roman"/>
          <w:sz w:val="28"/>
          <w:szCs w:val="32"/>
          <w:lang w:val="uk-UA"/>
        </w:rPr>
        <w:t xml:space="preserve">   </w:t>
      </w:r>
    </w:p>
    <w:p w:rsidR="001026C6" w:rsidRDefault="001026C6" w:rsidP="00DA1E61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1441E6" w:rsidRDefault="001026C6" w:rsidP="00D23E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  <w:r w:rsidRPr="00D23E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1DAD">
        <w:rPr>
          <w:rFonts w:ascii="Times New Roman" w:hAnsi="Times New Roman"/>
          <w:sz w:val="28"/>
          <w:szCs w:val="28"/>
          <w:lang w:val="uk-UA"/>
        </w:rPr>
        <w:t>Урок проведемо у вигляді усного журналу, який “писатимемо” всі.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Pr="00C91DAD">
        <w:rPr>
          <w:rFonts w:ascii="Times New Roman" w:hAnsi="Times New Roman"/>
          <w:sz w:val="28"/>
          <w:szCs w:val="28"/>
          <w:lang w:val="uk-UA"/>
        </w:rPr>
        <w:t>Сподіваюся, що ви постараєтесь захистит</w:t>
      </w:r>
      <w:r>
        <w:rPr>
          <w:rFonts w:ascii="Times New Roman" w:hAnsi="Times New Roman"/>
          <w:sz w:val="28"/>
          <w:szCs w:val="28"/>
          <w:lang w:val="uk-UA"/>
        </w:rPr>
        <w:t xml:space="preserve">и свої співавторські права на той чи інший розділ географічно-літературного </w:t>
      </w:r>
      <w:r w:rsidRPr="00C91DAD">
        <w:rPr>
          <w:rFonts w:ascii="Times New Roman" w:hAnsi="Times New Roman"/>
          <w:sz w:val="28"/>
          <w:szCs w:val="28"/>
          <w:lang w:val="uk-UA"/>
        </w:rPr>
        <w:t xml:space="preserve"> журналу.</w:t>
      </w:r>
      <w:r>
        <w:rPr>
          <w:rFonts w:ascii="Times New Roman" w:hAnsi="Times New Roman"/>
          <w:sz w:val="28"/>
          <w:szCs w:val="28"/>
          <w:lang w:val="uk-UA"/>
        </w:rPr>
        <w:t xml:space="preserve"> А щоб наша праця  була більш продуктивною, впродовж уроку кожен з вас буде заповнювати  таблицю для оцінювання роботи .</w:t>
      </w:r>
    </w:p>
    <w:p w:rsidR="001026C6" w:rsidRPr="00487216" w:rsidRDefault="001026C6" w:rsidP="00D23E02">
      <w:pPr>
        <w:rPr>
          <w:rFonts w:ascii="Times New Roman" w:hAnsi="Times New Roman"/>
          <w:sz w:val="28"/>
          <w:szCs w:val="28"/>
          <w:lang w:val="en-US"/>
        </w:rPr>
      </w:pPr>
      <w:r w:rsidRPr="000455F9">
        <w:rPr>
          <w:rFonts w:ascii="Times New Roman" w:hAnsi="Times New Roman"/>
          <w:sz w:val="28"/>
          <w:szCs w:val="28"/>
          <w:lang w:val="en-US"/>
        </w:rPr>
        <w:pict>
          <v:shape id="_x0000_i1031" type="#_x0000_t75" style="width:194.25pt;height:145.5pt">
            <v:imagedata r:id="rId13" o:title=""/>
          </v:shape>
        </w:pict>
      </w:r>
    </w:p>
    <w:p w:rsidR="001026C6" w:rsidRDefault="001026C6" w:rsidP="00D8750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C91DA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Сторінки нашого журналу:</w:t>
      </w:r>
    </w:p>
    <w:p w:rsidR="001026C6" w:rsidRPr="00931970" w:rsidRDefault="001026C6" w:rsidP="00C91DA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Pr="0093197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Плин річки-це саме життя</w:t>
      </w:r>
      <w:r w:rsidRPr="0093197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 ( повторення матеріалу із даної теми ).</w:t>
      </w:r>
    </w:p>
    <w:p w:rsidR="001026C6" w:rsidRDefault="001026C6" w:rsidP="00C91DA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2.Схиляюся </w:t>
      </w:r>
      <w:r w:rsidRPr="001441E6">
        <w:rPr>
          <w:rFonts w:ascii="Times New Roman" w:hAnsi="Times New Roman"/>
          <w:sz w:val="28"/>
          <w:szCs w:val="28"/>
        </w:rPr>
        <w:t xml:space="preserve">перед </w:t>
      </w:r>
      <w:r>
        <w:rPr>
          <w:rFonts w:ascii="Times New Roman" w:hAnsi="Times New Roman"/>
          <w:sz w:val="28"/>
          <w:szCs w:val="28"/>
          <w:lang w:val="uk-UA"/>
        </w:rPr>
        <w:t>Вашою величністю ( характеристика найбільших річкових систем України).</w:t>
      </w:r>
    </w:p>
    <w:p w:rsidR="001026C6" w:rsidRDefault="001026C6" w:rsidP="00C91DA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Животоки (річки рідного краю ).</w:t>
      </w:r>
    </w:p>
    <w:p w:rsidR="001026C6" w:rsidRDefault="001026C6" w:rsidP="00C91DA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4.Зберегти навіки( про значення річок у природі та житті людини, екологічні проблеми)</w:t>
      </w:r>
    </w:p>
    <w:p w:rsidR="001026C6" w:rsidRPr="00866B95" w:rsidRDefault="001026C6" w:rsidP="00D87505">
      <w:pPr>
        <w:rPr>
          <w:rStyle w:val="ListParagraphChar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Сторінка для допитливих ( виставка додаткової </w:t>
      </w:r>
      <w:r w:rsidRPr="00866B95">
        <w:rPr>
          <w:rStyle w:val="ListParagraphChar"/>
          <w:rFonts w:ascii="Times New Roman" w:hAnsi="Times New Roman"/>
          <w:sz w:val="28"/>
          <w:szCs w:val="28"/>
        </w:rPr>
        <w:t>літератури ). У літературно-географічній вітальні.</w:t>
      </w:r>
    </w:p>
    <w:p w:rsidR="001026C6" w:rsidRPr="00FC6AC6" w:rsidRDefault="001026C6" w:rsidP="00D87505">
      <w:pPr>
        <w:rPr>
          <w:lang w:val="uk-UA"/>
        </w:rPr>
      </w:pPr>
    </w:p>
    <w:p w:rsidR="001026C6" w:rsidRDefault="001026C6" w:rsidP="00D8750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ІІІ. Актуалізація опорних знань та умінь учнів.</w:t>
      </w:r>
    </w:p>
    <w:p w:rsidR="001026C6" w:rsidRDefault="001026C6" w:rsidP="006512AF">
      <w:pPr>
        <w:rPr>
          <w:rFonts w:ascii="Times New Roman" w:hAnsi="Times New Roman"/>
          <w:sz w:val="28"/>
          <w:szCs w:val="28"/>
          <w:lang w:val="uk-UA"/>
        </w:rPr>
      </w:pPr>
      <w:r w:rsidRPr="006512AF"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Default="001026C6" w:rsidP="006512AF">
      <w:pPr>
        <w:rPr>
          <w:rFonts w:ascii="Times New Roman" w:hAnsi="Times New Roman"/>
          <w:sz w:val="28"/>
          <w:szCs w:val="28"/>
          <w:lang w:val="uk-UA"/>
        </w:rPr>
      </w:pPr>
      <w:r w:rsidRPr="00B6433F">
        <w:rPr>
          <w:rFonts w:ascii="Times New Roman" w:hAnsi="Times New Roman"/>
          <w:sz w:val="28"/>
          <w:szCs w:val="28"/>
          <w:lang w:val="uk-UA"/>
        </w:rPr>
        <w:t xml:space="preserve">І так, </w:t>
      </w:r>
      <w:r>
        <w:rPr>
          <w:rFonts w:ascii="Times New Roman" w:hAnsi="Times New Roman"/>
          <w:sz w:val="28"/>
          <w:szCs w:val="28"/>
          <w:lang w:val="uk-UA"/>
        </w:rPr>
        <w:t>“пишемо” сторінки нашого</w:t>
      </w:r>
      <w:r w:rsidRPr="00B6433F">
        <w:rPr>
          <w:rFonts w:ascii="Times New Roman" w:hAnsi="Times New Roman"/>
          <w:sz w:val="28"/>
          <w:szCs w:val="28"/>
          <w:lang w:val="uk-UA"/>
        </w:rPr>
        <w:t xml:space="preserve"> журналу.</w:t>
      </w:r>
    </w:p>
    <w:p w:rsidR="001026C6" w:rsidRDefault="001026C6" w:rsidP="006512A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Сторінка 1.</w:t>
      </w:r>
      <w:r w:rsidRPr="0093197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>Плин річки – це саме життя</w:t>
      </w:r>
      <w:r w:rsidRPr="00931970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uk-UA"/>
        </w:rPr>
        <w:t xml:space="preserve"> ( повторення матеріалу із даної теми).</w:t>
      </w:r>
    </w:p>
    <w:p w:rsidR="001026C6" w:rsidRPr="002A277F" w:rsidRDefault="001026C6" w:rsidP="006512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12AF">
        <w:rPr>
          <w:rFonts w:ascii="Times New Roman" w:hAnsi="Times New Roman"/>
          <w:sz w:val="28"/>
          <w:szCs w:val="28"/>
          <w:lang w:val="uk-UA"/>
        </w:rPr>
        <w:t>Для роботи над сьогоднішньою темою уроку нам потрібно пригадати матеріал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12AF">
        <w:rPr>
          <w:rFonts w:ascii="Times New Roman" w:hAnsi="Times New Roman"/>
          <w:sz w:val="28"/>
          <w:szCs w:val="28"/>
          <w:lang w:val="uk-UA"/>
        </w:rPr>
        <w:t xml:space="preserve"> 6-7 класу, а саме:</w:t>
      </w:r>
    </w:p>
    <w:p w:rsidR="001026C6" w:rsidRPr="006512AF" w:rsidRDefault="001026C6" w:rsidP="006512AF">
      <w:pPr>
        <w:rPr>
          <w:rFonts w:ascii="Times New Roman" w:hAnsi="Times New Roman"/>
          <w:sz w:val="28"/>
          <w:szCs w:val="28"/>
          <w:lang w:val="uk-UA"/>
        </w:rPr>
      </w:pPr>
      <w:r w:rsidRPr="000455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2" type="#_x0000_t75" style="width:240pt;height:180pt;visibility:visible">
            <v:imagedata r:id="rId14" o:title=""/>
          </v:shape>
        </w:pict>
      </w:r>
      <w:r w:rsidRPr="006512AF">
        <w:rPr>
          <w:rFonts w:ascii="Times New Roman" w:hAnsi="Times New Roman"/>
          <w:sz w:val="28"/>
          <w:szCs w:val="28"/>
          <w:lang w:val="uk-UA"/>
        </w:rPr>
        <w:br/>
      </w:r>
      <w:r w:rsidRPr="006512AF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 xml:space="preserve">     -   </w:t>
      </w:r>
      <w:r w:rsidRPr="006512AF">
        <w:rPr>
          <w:rFonts w:ascii="Times New Roman" w:hAnsi="Times New Roman"/>
          <w:sz w:val="28"/>
          <w:szCs w:val="28"/>
          <w:lang w:val="uk-UA"/>
        </w:rPr>
        <w:t>Що таке річка?</w:t>
      </w:r>
    </w:p>
    <w:p w:rsidR="001026C6" w:rsidRDefault="001026C6" w:rsidP="009609DE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-  З яких частин складається річка?</w:t>
      </w:r>
    </w:p>
    <w:p w:rsidR="001026C6" w:rsidRDefault="001026C6" w:rsidP="006512A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Які річки бувають за характером течії?</w:t>
      </w:r>
    </w:p>
    <w:p w:rsidR="001026C6" w:rsidRDefault="001026C6" w:rsidP="006512A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типом живлення?</w:t>
      </w:r>
    </w:p>
    <w:p w:rsidR="001026C6" w:rsidRDefault="001026C6" w:rsidP="006512A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таке повінь, п</w:t>
      </w:r>
      <w:r w:rsidRPr="006512AF">
        <w:rPr>
          <w:rFonts w:ascii="Times New Roman" w:hAnsi="Times New Roman"/>
          <w:sz w:val="28"/>
          <w:szCs w:val="28"/>
          <w:lang w:val="uk-UA"/>
        </w:rPr>
        <w:t>аводок,</w:t>
      </w:r>
      <w:r>
        <w:rPr>
          <w:rFonts w:ascii="Times New Roman" w:hAnsi="Times New Roman"/>
          <w:sz w:val="28"/>
          <w:szCs w:val="28"/>
          <w:lang w:val="uk-UA"/>
        </w:rPr>
        <w:t xml:space="preserve"> межень?</w:t>
      </w:r>
    </w:p>
    <w:p w:rsidR="001026C6" w:rsidRDefault="001026C6" w:rsidP="006512AF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Яку роботу виконують річки?</w:t>
      </w:r>
    </w:p>
    <w:p w:rsidR="001026C6" w:rsidRDefault="001026C6" w:rsidP="006512AF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А щоб матеріал був цікавим для</w:t>
      </w:r>
      <w:r w:rsidRPr="00B6433F">
        <w:rPr>
          <w:rFonts w:ascii="Times New Roman" w:hAnsi="Times New Roman"/>
          <w:sz w:val="28"/>
          <w:szCs w:val="28"/>
          <w:lang w:val="uk-UA"/>
        </w:rPr>
        <w:t xml:space="preserve"> ”</w:t>
      </w:r>
      <w:r>
        <w:rPr>
          <w:rFonts w:ascii="Times New Roman" w:hAnsi="Times New Roman"/>
          <w:sz w:val="28"/>
          <w:szCs w:val="28"/>
          <w:lang w:val="uk-UA"/>
        </w:rPr>
        <w:t xml:space="preserve"> читачів </w:t>
      </w:r>
      <w:r w:rsidRPr="00B6433F">
        <w:rPr>
          <w:rFonts w:ascii="Times New Roman" w:hAnsi="Times New Roman"/>
          <w:sz w:val="28"/>
          <w:szCs w:val="28"/>
          <w:lang w:val="uk-UA"/>
        </w:rPr>
        <w:t>“</w:t>
      </w:r>
      <w:r w:rsidRPr="006512AF">
        <w:rPr>
          <w:rFonts w:ascii="Times New Roman" w:hAnsi="Times New Roman"/>
          <w:sz w:val="28"/>
          <w:szCs w:val="28"/>
          <w:lang w:val="uk-UA"/>
        </w:rPr>
        <w:t xml:space="preserve"> спробуємо всі географічні терміни</w:t>
      </w:r>
      <w:r>
        <w:rPr>
          <w:rFonts w:ascii="Times New Roman" w:hAnsi="Times New Roman"/>
          <w:sz w:val="28"/>
          <w:szCs w:val="28"/>
          <w:lang w:val="uk-UA"/>
        </w:rPr>
        <w:t xml:space="preserve"> пояснити у віршованій формі.</w:t>
      </w:r>
    </w:p>
    <w:p w:rsidR="001026C6" w:rsidRPr="001441E6" w:rsidRDefault="001026C6" w:rsidP="006512AF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Що таке річка? Яка будова річкової долини?</w:t>
      </w:r>
    </w:p>
    <w:p w:rsidR="001026C6" w:rsidRPr="007C4195" w:rsidRDefault="001026C6" w:rsidP="006512AF">
      <w:pPr>
        <w:pStyle w:val="ListParagraph"/>
        <w:ind w:left="0"/>
        <w:rPr>
          <w:rFonts w:ascii="Times New Roman" w:hAnsi="Times New Roman"/>
          <w:sz w:val="28"/>
          <w:szCs w:val="28"/>
          <w:lang w:val="en-US"/>
        </w:rPr>
      </w:pPr>
      <w:r w:rsidRPr="000455F9">
        <w:rPr>
          <w:rFonts w:ascii="Times New Roman" w:hAnsi="Times New Roman"/>
          <w:sz w:val="28"/>
          <w:szCs w:val="28"/>
          <w:lang w:val="en-US"/>
        </w:rPr>
        <w:pict>
          <v:shape id="_x0000_i1033" type="#_x0000_t75" style="width:440.25pt;height:270pt">
            <v:imagedata r:id="rId15" o:title=""/>
          </v:shape>
        </w:pict>
      </w:r>
    </w:p>
    <w:p w:rsidR="001026C6" w:rsidRPr="002A277F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 w:rsidRPr="006512AF">
        <w:rPr>
          <w:rFonts w:ascii="Times New Roman" w:hAnsi="Times New Roman"/>
          <w:sz w:val="28"/>
          <w:szCs w:val="28"/>
          <w:lang w:val="uk-UA"/>
        </w:rPr>
        <w:br/>
      </w:r>
      <w:r w:rsidRPr="006512AF">
        <w:rPr>
          <w:rFonts w:ascii="Times New Roman" w:hAnsi="Times New Roman"/>
          <w:sz w:val="28"/>
          <w:szCs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t xml:space="preserve">Учень: </w:t>
      </w:r>
      <w:r w:rsidRPr="009677C9">
        <w:rPr>
          <w:rFonts w:ascii="Times New Roman" w:hAnsi="Times New Roman"/>
          <w:sz w:val="28"/>
          <w:lang w:val="uk-UA"/>
        </w:rPr>
        <w:br/>
        <w:t>Ось на карті сині стрічки,</w:t>
      </w:r>
      <w:r w:rsidRPr="009677C9">
        <w:rPr>
          <w:rFonts w:ascii="Times New Roman" w:hAnsi="Times New Roman"/>
          <w:sz w:val="28"/>
          <w:lang w:val="uk-UA"/>
        </w:rPr>
        <w:br/>
        <w:t>Витік і гирло мають</w:t>
      </w:r>
      <w:r w:rsidRPr="009677C9">
        <w:rPr>
          <w:rFonts w:ascii="Times New Roman" w:hAnsi="Times New Roman"/>
          <w:sz w:val="28"/>
          <w:lang w:val="uk-UA"/>
        </w:rPr>
        <w:br/>
        <w:t>Всім відомо, що це річки</w:t>
      </w:r>
      <w:r w:rsidRPr="009677C9">
        <w:rPr>
          <w:rFonts w:ascii="Times New Roman" w:hAnsi="Times New Roman"/>
          <w:sz w:val="28"/>
          <w:lang w:val="uk-UA"/>
        </w:rPr>
        <w:br/>
        <w:t>Течуть, не вертають.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Цей природній водостік</w:t>
      </w:r>
      <w:r w:rsidRPr="009677C9">
        <w:rPr>
          <w:rFonts w:ascii="Times New Roman" w:hAnsi="Times New Roman"/>
          <w:sz w:val="28"/>
          <w:lang w:val="uk-UA"/>
        </w:rPr>
        <w:br/>
        <w:t>Вперто шлях торує</w:t>
      </w:r>
      <w:r w:rsidRPr="009677C9">
        <w:rPr>
          <w:rFonts w:ascii="Times New Roman" w:hAnsi="Times New Roman"/>
          <w:sz w:val="28"/>
          <w:lang w:val="uk-UA"/>
        </w:rPr>
        <w:br/>
        <w:t>По заглибленню весь рік</w:t>
      </w:r>
      <w:r w:rsidRPr="009677C9">
        <w:rPr>
          <w:rFonts w:ascii="Times New Roman" w:hAnsi="Times New Roman"/>
          <w:sz w:val="28"/>
          <w:lang w:val="uk-UA"/>
        </w:rPr>
        <w:br/>
        <w:t>В океан прямує.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Простяглася уздовж рі</w:t>
      </w:r>
      <w:r>
        <w:rPr>
          <w:rFonts w:ascii="Times New Roman" w:hAnsi="Times New Roman"/>
          <w:sz w:val="28"/>
          <w:lang w:val="uk-UA"/>
        </w:rPr>
        <w:t>ч</w:t>
      </w:r>
      <w:r w:rsidRPr="009677C9">
        <w:rPr>
          <w:rFonts w:ascii="Times New Roman" w:hAnsi="Times New Roman"/>
          <w:sz w:val="28"/>
          <w:lang w:val="uk-UA"/>
        </w:rPr>
        <w:t>ки</w:t>
      </w:r>
      <w:r w:rsidRPr="009677C9">
        <w:rPr>
          <w:rFonts w:ascii="Times New Roman" w:hAnsi="Times New Roman"/>
          <w:sz w:val="28"/>
          <w:lang w:val="uk-UA"/>
        </w:rPr>
        <w:br/>
        <w:t>Звивиста рівнина.</w:t>
      </w:r>
      <w:r w:rsidRPr="009677C9">
        <w:rPr>
          <w:rFonts w:ascii="Times New Roman" w:hAnsi="Times New Roman"/>
          <w:sz w:val="28"/>
          <w:lang w:val="uk-UA"/>
        </w:rPr>
        <w:br/>
        <w:t>Називають її скрізь-</w:t>
      </w:r>
      <w:r w:rsidRPr="009677C9">
        <w:rPr>
          <w:rFonts w:ascii="Times New Roman" w:hAnsi="Times New Roman"/>
          <w:sz w:val="28"/>
          <w:lang w:val="uk-UA"/>
        </w:rPr>
        <w:br/>
        <w:t>Річкова долина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У заглибленні долини</w:t>
      </w:r>
      <w:r w:rsidRPr="009677C9">
        <w:rPr>
          <w:rFonts w:ascii="Times New Roman" w:hAnsi="Times New Roman"/>
          <w:sz w:val="28"/>
          <w:lang w:val="uk-UA"/>
        </w:rPr>
        <w:br/>
        <w:t>Річище з водою</w:t>
      </w:r>
      <w:r w:rsidRPr="009677C9">
        <w:rPr>
          <w:rFonts w:ascii="Times New Roman" w:hAnsi="Times New Roman"/>
          <w:sz w:val="28"/>
          <w:lang w:val="uk-UA"/>
        </w:rPr>
        <w:br/>
        <w:t>Сталий має рівень й плин</w:t>
      </w:r>
      <w:r w:rsidRPr="009677C9">
        <w:rPr>
          <w:rFonts w:ascii="Times New Roman" w:hAnsi="Times New Roman"/>
          <w:sz w:val="28"/>
          <w:lang w:val="uk-UA"/>
        </w:rPr>
        <w:br/>
        <w:t>Літом і зимою.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Під час повені вода</w:t>
      </w:r>
      <w:r w:rsidRPr="009677C9">
        <w:rPr>
          <w:rFonts w:ascii="Times New Roman" w:hAnsi="Times New Roman"/>
          <w:sz w:val="28"/>
          <w:lang w:val="uk-UA"/>
        </w:rPr>
        <w:br/>
        <w:t>Наступа, як лава</w:t>
      </w:r>
      <w:r w:rsidRPr="009677C9">
        <w:rPr>
          <w:rFonts w:ascii="Times New Roman" w:hAnsi="Times New Roman"/>
          <w:sz w:val="28"/>
          <w:lang w:val="uk-UA"/>
        </w:rPr>
        <w:br/>
        <w:t>А затоплена земля-</w:t>
      </w:r>
      <w:r w:rsidRPr="009677C9">
        <w:rPr>
          <w:rFonts w:ascii="Times New Roman" w:hAnsi="Times New Roman"/>
          <w:sz w:val="28"/>
          <w:lang w:val="uk-UA"/>
        </w:rPr>
        <w:br/>
        <w:t>Річкова заплава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Над заплавою увесь</w:t>
      </w:r>
      <w:r w:rsidRPr="009677C9">
        <w:rPr>
          <w:rFonts w:ascii="Times New Roman" w:hAnsi="Times New Roman"/>
          <w:sz w:val="28"/>
          <w:lang w:val="uk-UA"/>
        </w:rPr>
        <w:br/>
        <w:t>Східцями долина.</w:t>
      </w:r>
      <w:r w:rsidRPr="009677C9">
        <w:rPr>
          <w:rFonts w:ascii="Times New Roman" w:hAnsi="Times New Roman"/>
          <w:sz w:val="28"/>
          <w:lang w:val="uk-UA"/>
        </w:rPr>
        <w:br/>
        <w:t>Це тераси, що колись</w:t>
      </w:r>
      <w:r w:rsidRPr="009677C9">
        <w:rPr>
          <w:rFonts w:ascii="Times New Roman" w:hAnsi="Times New Roman"/>
          <w:sz w:val="28"/>
          <w:lang w:val="uk-UA"/>
        </w:rPr>
        <w:br/>
        <w:t>Річка їх створила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Вч. Тепер пригадаємо такі поняття як ’’річкова система’’,’’річковий басейн’’,’’вододіл’’.</w:t>
      </w:r>
    </w:p>
    <w:p w:rsidR="001026C6" w:rsidRPr="00094FF3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  <w:r w:rsidRPr="009677C9">
        <w:rPr>
          <w:rFonts w:ascii="Times New Roman" w:hAnsi="Times New Roman"/>
          <w:sz w:val="28"/>
          <w:lang w:val="uk-UA"/>
        </w:rPr>
        <w:br/>
      </w:r>
      <w:r w:rsidRPr="000455F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467.25pt;height:209.25pt;visibility:visible">
            <v:imagedata r:id="rId16" o:title=""/>
          </v:shape>
        </w:pict>
      </w:r>
      <w:r w:rsidRPr="009677C9">
        <w:rPr>
          <w:rFonts w:ascii="Times New Roman" w:hAnsi="Times New Roman"/>
          <w:sz w:val="28"/>
          <w:lang w:val="uk-UA"/>
        </w:rPr>
        <w:br/>
        <w:t>Учень:</w:t>
      </w:r>
      <w:r w:rsidRPr="009677C9">
        <w:rPr>
          <w:rFonts w:ascii="Times New Roman" w:hAnsi="Times New Roman"/>
          <w:sz w:val="28"/>
          <w:lang w:val="uk-UA"/>
        </w:rPr>
        <w:br/>
        <w:t>Річка і притоки всі</w:t>
      </w:r>
      <w:r w:rsidRPr="009677C9">
        <w:rPr>
          <w:rFonts w:ascii="Times New Roman" w:hAnsi="Times New Roman"/>
          <w:sz w:val="28"/>
          <w:lang w:val="uk-UA"/>
        </w:rPr>
        <w:br/>
        <w:t>Наче мікросхема.</w:t>
      </w:r>
      <w:r w:rsidRPr="009677C9">
        <w:rPr>
          <w:rFonts w:ascii="Times New Roman" w:hAnsi="Times New Roman"/>
          <w:sz w:val="28"/>
          <w:lang w:val="uk-UA"/>
        </w:rPr>
        <w:br/>
        <w:t>Але в дійсності вони-</w:t>
      </w:r>
      <w:r w:rsidRPr="009677C9">
        <w:rPr>
          <w:rFonts w:ascii="Times New Roman" w:hAnsi="Times New Roman"/>
          <w:sz w:val="28"/>
          <w:lang w:val="uk-UA"/>
        </w:rPr>
        <w:br/>
        <w:t>Річкова система.</w:t>
      </w:r>
      <w:r w:rsidRPr="009677C9">
        <w:rPr>
          <w:rFonts w:ascii="Times New Roman" w:hAnsi="Times New Roman"/>
          <w:sz w:val="28"/>
          <w:lang w:val="uk-UA"/>
        </w:rPr>
        <w:br/>
        <w:t>А басейном називають</w:t>
      </w:r>
      <w:r w:rsidRPr="009677C9">
        <w:rPr>
          <w:rFonts w:ascii="Times New Roman" w:hAnsi="Times New Roman"/>
          <w:sz w:val="28"/>
          <w:lang w:val="uk-UA"/>
        </w:rPr>
        <w:br/>
        <w:t>Площу суходолу.</w:t>
      </w:r>
      <w:r w:rsidRPr="009677C9">
        <w:rPr>
          <w:rFonts w:ascii="Times New Roman" w:hAnsi="Times New Roman"/>
          <w:sz w:val="28"/>
          <w:lang w:val="uk-UA"/>
        </w:rPr>
        <w:br/>
        <w:t>Де притоки всі збирають</w:t>
      </w:r>
      <w:r w:rsidRPr="009677C9">
        <w:rPr>
          <w:rFonts w:ascii="Times New Roman" w:hAnsi="Times New Roman"/>
          <w:sz w:val="28"/>
          <w:lang w:val="uk-UA"/>
        </w:rPr>
        <w:br/>
        <w:t>В річку свою воду.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Два басейни розділяє</w:t>
      </w:r>
      <w:r w:rsidRPr="009677C9">
        <w:rPr>
          <w:rFonts w:ascii="Times New Roman" w:hAnsi="Times New Roman"/>
          <w:sz w:val="28"/>
          <w:lang w:val="uk-UA"/>
        </w:rPr>
        <w:br/>
        <w:t>Вододіл вузький</w:t>
      </w:r>
      <w:r w:rsidRPr="009677C9">
        <w:rPr>
          <w:rFonts w:ascii="Times New Roman" w:hAnsi="Times New Roman"/>
          <w:sz w:val="28"/>
          <w:lang w:val="uk-UA"/>
        </w:rPr>
        <w:br/>
        <w:t>Ним підвищення буває</w:t>
      </w:r>
      <w:r w:rsidRPr="009677C9">
        <w:rPr>
          <w:rFonts w:ascii="Times New Roman" w:hAnsi="Times New Roman"/>
          <w:sz w:val="28"/>
          <w:lang w:val="uk-UA"/>
        </w:rPr>
        <w:br/>
        <w:t xml:space="preserve">І хребет 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9677C9">
        <w:rPr>
          <w:rFonts w:ascii="Times New Roman" w:hAnsi="Times New Roman"/>
          <w:sz w:val="28"/>
          <w:lang w:val="uk-UA"/>
        </w:rPr>
        <w:t>гірський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Вчитель: Що таке пороги? Як утворюються водоспади?</w:t>
      </w:r>
    </w:p>
    <w:p w:rsidR="001026C6" w:rsidRPr="00094FF3" w:rsidRDefault="001026C6" w:rsidP="006512AF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noProof/>
          <w:sz w:val="28"/>
          <w:lang w:eastAsia="ru-RU"/>
        </w:rPr>
        <w:pict>
          <v:shape id="Рисунок 31" o:spid="_x0000_i1035" type="#_x0000_t75" style="width:468pt;height:351pt;visibility:visible">
            <v:imagedata r:id="rId17" o:title=""/>
          </v:shape>
        </w:pict>
      </w:r>
      <w:r w:rsidRPr="009677C9">
        <w:rPr>
          <w:rFonts w:ascii="Times New Roman" w:hAnsi="Times New Roman"/>
          <w:sz w:val="28"/>
          <w:lang w:val="uk-UA"/>
        </w:rPr>
        <w:br/>
        <w:t>Учень:</w:t>
      </w:r>
      <w:r w:rsidRPr="009677C9">
        <w:rPr>
          <w:rFonts w:ascii="Times New Roman" w:hAnsi="Times New Roman"/>
          <w:sz w:val="28"/>
          <w:lang w:val="uk-UA"/>
        </w:rPr>
        <w:br/>
        <w:t>Десь буває дно складають</w:t>
      </w:r>
      <w:r w:rsidRPr="009677C9">
        <w:rPr>
          <w:rFonts w:ascii="Times New Roman" w:hAnsi="Times New Roman"/>
          <w:sz w:val="28"/>
          <w:lang w:val="uk-UA"/>
        </w:rPr>
        <w:br/>
        <w:t>Кам’яні породи</w:t>
      </w:r>
      <w:r w:rsidRPr="009677C9">
        <w:rPr>
          <w:rFonts w:ascii="Times New Roman" w:hAnsi="Times New Roman"/>
          <w:sz w:val="28"/>
          <w:lang w:val="uk-UA"/>
        </w:rPr>
        <w:br/>
        <w:t>Згодом зверху виступають</w:t>
      </w:r>
      <w:r w:rsidRPr="009677C9">
        <w:rPr>
          <w:rFonts w:ascii="Times New Roman" w:hAnsi="Times New Roman"/>
          <w:sz w:val="28"/>
          <w:lang w:val="uk-UA"/>
        </w:rPr>
        <w:br/>
        <w:t>Гримучі пороги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Струменем вода летить</w:t>
      </w:r>
      <w:r w:rsidRPr="009677C9">
        <w:rPr>
          <w:rFonts w:ascii="Times New Roman" w:hAnsi="Times New Roman"/>
          <w:sz w:val="28"/>
          <w:lang w:val="uk-UA"/>
        </w:rPr>
        <w:br/>
        <w:t>З виступу крутого</w:t>
      </w:r>
      <w:r w:rsidRPr="009677C9">
        <w:rPr>
          <w:rFonts w:ascii="Times New Roman" w:hAnsi="Times New Roman"/>
          <w:sz w:val="28"/>
          <w:lang w:val="uk-UA"/>
        </w:rPr>
        <w:br/>
        <w:t>Нікому не спинить</w:t>
      </w:r>
      <w:r w:rsidRPr="009677C9">
        <w:rPr>
          <w:rFonts w:ascii="Times New Roman" w:hAnsi="Times New Roman"/>
          <w:sz w:val="28"/>
          <w:lang w:val="uk-UA"/>
        </w:rPr>
        <w:br/>
        <w:t>Поступу твердого.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Унизу вода вирує</w:t>
      </w:r>
      <w:r w:rsidRPr="009677C9">
        <w:rPr>
          <w:rFonts w:ascii="Times New Roman" w:hAnsi="Times New Roman"/>
          <w:sz w:val="28"/>
          <w:lang w:val="uk-UA"/>
        </w:rPr>
        <w:br/>
        <w:t>Тисяч бризків зорепад</w:t>
      </w:r>
      <w:r w:rsidRPr="009677C9">
        <w:rPr>
          <w:rFonts w:ascii="Times New Roman" w:hAnsi="Times New Roman"/>
          <w:sz w:val="28"/>
          <w:lang w:val="uk-UA"/>
        </w:rPr>
        <w:br/>
        <w:t>Здалеку будь- хто почує,</w:t>
      </w:r>
      <w:r w:rsidRPr="009677C9">
        <w:rPr>
          <w:rFonts w:ascii="Times New Roman" w:hAnsi="Times New Roman"/>
          <w:sz w:val="28"/>
          <w:lang w:val="uk-UA"/>
        </w:rPr>
        <w:br/>
        <w:t>Як клекоче водоспад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Вчитель:  Яке буває живлення річок? Пояснити поняття : ’’повінь’’, ’’паводок’’, ’’межень’’, ’’льодостав’’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9677C9">
        <w:rPr>
          <w:rFonts w:ascii="Times New Roman" w:hAnsi="Times New Roman"/>
          <w:sz w:val="28"/>
          <w:lang w:val="uk-UA"/>
        </w:rPr>
        <w:br/>
      </w:r>
      <w:r w:rsidRPr="000455F9">
        <w:rPr>
          <w:rFonts w:ascii="Times New Roman" w:hAnsi="Times New Roman"/>
          <w:sz w:val="28"/>
          <w:lang w:val="uk-UA"/>
        </w:rPr>
        <w:pict>
          <v:shape id="_x0000_i1036" type="#_x0000_t75" style="width:194.25pt;height:145.5pt">
            <v:imagedata r:id="rId18" o:title=""/>
          </v:shape>
        </w:pic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sz w:val="28"/>
          <w:lang w:val="uk-UA"/>
        </w:rPr>
        <w:pict>
          <v:shape id="_x0000_i1037" type="#_x0000_t75" style="width:194.25pt;height:145.5pt">
            <v:imagedata r:id="rId19" o:title=""/>
          </v:shape>
        </w:pic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 w:rsidRPr="000455F9">
        <w:rPr>
          <w:rFonts w:ascii="Times New Roman" w:hAnsi="Times New Roman"/>
          <w:sz w:val="28"/>
          <w:lang w:val="uk-UA"/>
        </w:rPr>
        <w:pict>
          <v:shape id="_x0000_i1038" type="#_x0000_t75" style="width:207pt;height:137.25pt">
            <v:imagedata r:id="rId20" o:title=""/>
          </v:shape>
        </w:pict>
      </w:r>
      <w:r w:rsidRPr="009677C9">
        <w:rPr>
          <w:rFonts w:ascii="Times New Roman" w:hAnsi="Times New Roman"/>
          <w:sz w:val="28"/>
          <w:lang w:val="uk-UA"/>
        </w:rPr>
        <w:br/>
        <w:t>Учень:</w:t>
      </w:r>
      <w:r w:rsidRPr="009677C9">
        <w:rPr>
          <w:rFonts w:ascii="Times New Roman" w:hAnsi="Times New Roman"/>
          <w:sz w:val="28"/>
          <w:lang w:val="uk-UA"/>
        </w:rPr>
        <w:br/>
        <w:t xml:space="preserve">Талі </w:t>
      </w:r>
      <w:r>
        <w:rPr>
          <w:rFonts w:ascii="Times New Roman" w:hAnsi="Times New Roman"/>
          <w:sz w:val="28"/>
          <w:lang w:val="uk-UA"/>
        </w:rPr>
        <w:t>води снігу й льоду</w:t>
      </w:r>
      <w:r>
        <w:rPr>
          <w:rFonts w:ascii="Times New Roman" w:hAnsi="Times New Roman"/>
          <w:sz w:val="28"/>
          <w:lang w:val="uk-UA"/>
        </w:rPr>
        <w:br/>
        <w:t xml:space="preserve">Живлять Серет </w:t>
      </w:r>
      <w:r w:rsidRPr="009677C9">
        <w:rPr>
          <w:rFonts w:ascii="Times New Roman" w:hAnsi="Times New Roman"/>
          <w:sz w:val="28"/>
          <w:lang w:val="uk-UA"/>
        </w:rPr>
        <w:t xml:space="preserve"> навесні,</w:t>
      </w:r>
      <w:r w:rsidRPr="009677C9">
        <w:rPr>
          <w:rFonts w:ascii="Times New Roman" w:hAnsi="Times New Roman"/>
          <w:sz w:val="28"/>
          <w:lang w:val="uk-UA"/>
        </w:rPr>
        <w:br/>
        <w:t>Дощові, підземні води</w:t>
      </w:r>
      <w:r w:rsidRPr="009677C9">
        <w:rPr>
          <w:rFonts w:ascii="Times New Roman" w:hAnsi="Times New Roman"/>
          <w:sz w:val="28"/>
          <w:lang w:val="uk-UA"/>
        </w:rPr>
        <w:br/>
        <w:t>Живлять влітку й восени.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А режим річок -  зміни</w:t>
      </w:r>
      <w:r w:rsidRPr="009677C9">
        <w:rPr>
          <w:rFonts w:ascii="Times New Roman" w:hAnsi="Times New Roman"/>
          <w:sz w:val="28"/>
          <w:lang w:val="uk-UA"/>
        </w:rPr>
        <w:br/>
        <w:t>Рівня річки будь-коли:</w:t>
      </w:r>
      <w:r w:rsidRPr="009677C9">
        <w:rPr>
          <w:rFonts w:ascii="Times New Roman" w:hAnsi="Times New Roman"/>
          <w:sz w:val="28"/>
          <w:lang w:val="uk-UA"/>
        </w:rPr>
        <w:br/>
        <w:t>У посушливі години</w:t>
      </w:r>
      <w:r w:rsidRPr="009677C9">
        <w:rPr>
          <w:rFonts w:ascii="Times New Roman" w:hAnsi="Times New Roman"/>
          <w:sz w:val="28"/>
          <w:lang w:val="uk-UA"/>
        </w:rPr>
        <w:br/>
        <w:t xml:space="preserve">І </w:t>
      </w:r>
      <w:r>
        <w:rPr>
          <w:rFonts w:ascii="Times New Roman" w:hAnsi="Times New Roman"/>
          <w:sz w:val="28"/>
          <w:lang w:val="uk-UA"/>
        </w:rPr>
        <w:t xml:space="preserve"> в </w:t>
      </w:r>
      <w:r w:rsidRPr="009677C9">
        <w:rPr>
          <w:rFonts w:ascii="Times New Roman" w:hAnsi="Times New Roman"/>
          <w:sz w:val="28"/>
          <w:lang w:val="uk-UA"/>
        </w:rPr>
        <w:t>зимові пори.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Переповнена водою</w:t>
      </w:r>
      <w:r w:rsidRPr="009677C9">
        <w:rPr>
          <w:rFonts w:ascii="Times New Roman" w:hAnsi="Times New Roman"/>
          <w:sz w:val="28"/>
          <w:lang w:val="uk-UA"/>
        </w:rPr>
        <w:br/>
        <w:t xml:space="preserve">Вщерть уся заплава </w:t>
      </w:r>
      <w:r w:rsidRPr="009677C9">
        <w:rPr>
          <w:rFonts w:ascii="Times New Roman" w:hAnsi="Times New Roman"/>
          <w:sz w:val="28"/>
          <w:lang w:val="uk-UA"/>
        </w:rPr>
        <w:br/>
        <w:t>Повінь разом із весно</w:t>
      </w:r>
      <w:r>
        <w:rPr>
          <w:rFonts w:ascii="Times New Roman" w:hAnsi="Times New Roman"/>
          <w:sz w:val="28"/>
          <w:lang w:val="uk-UA"/>
        </w:rPr>
        <w:t>ю</w:t>
      </w:r>
      <w:r>
        <w:rPr>
          <w:rFonts w:ascii="Times New Roman" w:hAnsi="Times New Roman"/>
          <w:sz w:val="28"/>
          <w:lang w:val="uk-UA"/>
        </w:rPr>
        <w:br/>
        <w:t>Знову завітала</w:t>
      </w:r>
      <w:r>
        <w:rPr>
          <w:rFonts w:ascii="Times New Roman" w:hAnsi="Times New Roman"/>
          <w:sz w:val="28"/>
          <w:lang w:val="uk-UA"/>
        </w:rPr>
        <w:br/>
      </w:r>
      <w:r>
        <w:rPr>
          <w:rFonts w:ascii="Times New Roman" w:hAnsi="Times New Roman"/>
          <w:sz w:val="28"/>
          <w:lang w:val="uk-UA"/>
        </w:rPr>
        <w:br/>
        <w:t>Раптом зливи</w:t>
      </w:r>
      <w:r w:rsidRPr="009677C9">
        <w:rPr>
          <w:rFonts w:ascii="Times New Roman" w:hAnsi="Times New Roman"/>
          <w:sz w:val="28"/>
          <w:lang w:val="uk-UA"/>
        </w:rPr>
        <w:t xml:space="preserve"> тривалі</w:t>
      </w:r>
      <w:r w:rsidRPr="009677C9">
        <w:rPr>
          <w:rFonts w:ascii="Times New Roman" w:hAnsi="Times New Roman"/>
          <w:sz w:val="28"/>
          <w:lang w:val="uk-UA"/>
        </w:rPr>
        <w:br/>
        <w:t>Рівень збільшили води</w:t>
      </w:r>
      <w:r w:rsidRPr="009677C9">
        <w:rPr>
          <w:rFonts w:ascii="Times New Roman" w:hAnsi="Times New Roman"/>
          <w:sz w:val="28"/>
          <w:lang w:val="uk-UA"/>
        </w:rPr>
        <w:br/>
        <w:t>То є паводок, щоб знали</w:t>
      </w:r>
      <w:r w:rsidRPr="009677C9">
        <w:rPr>
          <w:rFonts w:ascii="Times New Roman" w:hAnsi="Times New Roman"/>
          <w:sz w:val="28"/>
          <w:lang w:val="uk-UA"/>
        </w:rPr>
        <w:br/>
        <w:t>Може нам завдать біди.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У тривалу літню спеку</w:t>
      </w:r>
      <w:r w:rsidRPr="009677C9">
        <w:rPr>
          <w:rFonts w:ascii="Times New Roman" w:hAnsi="Times New Roman"/>
          <w:sz w:val="28"/>
          <w:lang w:val="uk-UA"/>
        </w:rPr>
        <w:br/>
        <w:t>Чи морозної зими</w:t>
      </w:r>
      <w:r w:rsidRPr="009677C9">
        <w:rPr>
          <w:rFonts w:ascii="Times New Roman" w:hAnsi="Times New Roman"/>
          <w:sz w:val="28"/>
          <w:lang w:val="uk-UA"/>
        </w:rPr>
        <w:br/>
        <w:t>Настає період - межень-</w:t>
      </w:r>
      <w:r w:rsidRPr="009677C9">
        <w:rPr>
          <w:rFonts w:ascii="Times New Roman" w:hAnsi="Times New Roman"/>
          <w:sz w:val="28"/>
          <w:lang w:val="uk-UA"/>
        </w:rPr>
        <w:br/>
        <w:t>Мілководності ріки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Проявив мороз старання-</w:t>
      </w:r>
      <w:r w:rsidRPr="009677C9">
        <w:rPr>
          <w:rFonts w:ascii="Times New Roman" w:hAnsi="Times New Roman"/>
          <w:sz w:val="28"/>
          <w:lang w:val="uk-UA"/>
        </w:rPr>
        <w:br/>
        <w:t>Річки льодом всі скував</w:t>
      </w:r>
      <w:r w:rsidRPr="009677C9">
        <w:rPr>
          <w:rFonts w:ascii="Times New Roman" w:hAnsi="Times New Roman"/>
          <w:sz w:val="28"/>
          <w:lang w:val="uk-UA"/>
        </w:rPr>
        <w:br/>
        <w:t>Цей період до скресання</w:t>
      </w:r>
      <w:r w:rsidRPr="009677C9">
        <w:rPr>
          <w:rFonts w:ascii="Times New Roman" w:hAnsi="Times New Roman"/>
          <w:sz w:val="28"/>
          <w:lang w:val="uk-UA"/>
        </w:rPr>
        <w:br/>
        <w:t>Називають льодостав.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Pr="002A277F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Вчитель: Від рельєфу місцевості, по якій тече річка, залежить характер і напрям течії.</w:t>
      </w:r>
    </w:p>
    <w:p w:rsidR="001026C6" w:rsidRPr="002A277F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sz w:val="28"/>
          <w:lang w:val="uk-UA"/>
        </w:rPr>
        <w:pict>
          <v:shape id="_x0000_i1039" type="#_x0000_t75" style="width:194.25pt;height:146.25pt">
            <v:imagedata r:id="rId21" o:title=""/>
          </v:shape>
        </w:pic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sz w:val="28"/>
          <w:lang w:val="en-US"/>
        </w:rPr>
        <w:pict>
          <v:shape id="_x0000_i1040" type="#_x0000_t75" style="width:210.75pt;height:134.25pt">
            <v:imagedata r:id="rId22" o:title=""/>
          </v:shape>
        </w:pict>
      </w:r>
    </w:p>
    <w:p w:rsidR="001026C6" w:rsidRPr="00087952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Учень: 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Всі  поверхні на рівнині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Мають похил незначний.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І тому річки спокійні, 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Напрям річища складний.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Їм бракує сил здолати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 шляху тверді породи.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Тож лишається блукати, 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Обминати перешкоди.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 схилів гір, в гірську долину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Мчать униз швидкі потоки.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Величезну мають силу,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Горам точать різні боки.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На рівнинах зріз долин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Звивистий, широкий.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гірських, неначе клин,</w:t>
      </w:r>
    </w:p>
    <w:p w:rsidR="001026C6" w:rsidRPr="002A277F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Вузький і глибокий.</w:t>
      </w:r>
      <w:r>
        <w:rPr>
          <w:rFonts w:ascii="Times New Roman" w:hAnsi="Times New Roman"/>
          <w:sz w:val="28"/>
          <w:lang w:val="uk-UA"/>
        </w:rPr>
        <w:br/>
      </w:r>
      <w:r>
        <w:rPr>
          <w:rFonts w:ascii="Times New Roman" w:hAnsi="Times New Roman"/>
          <w:sz w:val="28"/>
          <w:lang w:val="uk-UA"/>
        </w:rPr>
        <w:br/>
        <w:t>Вчитель:  З</w:t>
      </w:r>
      <w:r w:rsidRPr="009677C9">
        <w:rPr>
          <w:rFonts w:ascii="Times New Roman" w:hAnsi="Times New Roman"/>
          <w:sz w:val="28"/>
          <w:lang w:val="uk-UA"/>
        </w:rPr>
        <w:t>’ясуємо</w:t>
      </w:r>
      <w:r w:rsidRPr="001441E6">
        <w:rPr>
          <w:rFonts w:ascii="Times New Roman" w:hAnsi="Times New Roman"/>
          <w:sz w:val="28"/>
        </w:rPr>
        <w:t>,</w:t>
      </w:r>
      <w:r w:rsidRPr="009677C9">
        <w:rPr>
          <w:rFonts w:ascii="Times New Roman" w:hAnsi="Times New Roman"/>
          <w:sz w:val="28"/>
          <w:lang w:val="uk-UA"/>
        </w:rPr>
        <w:t xml:space="preserve"> яку роботу виконують ріки?</w:t>
      </w:r>
    </w:p>
    <w:p w:rsidR="001026C6" w:rsidRPr="002A277F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sz w:val="28"/>
          <w:lang w:val="uk-UA"/>
        </w:rPr>
        <w:pict>
          <v:shape id="_x0000_i1041" type="#_x0000_t75" style="width:170.25pt;height:258.75pt">
            <v:imagedata r:id="rId23" o:title=""/>
          </v:shape>
        </w:pic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 w:rsidRPr="009677C9">
        <w:rPr>
          <w:rFonts w:ascii="Times New Roman" w:hAnsi="Times New Roman"/>
          <w:sz w:val="28"/>
          <w:lang w:val="uk-UA"/>
        </w:rPr>
        <w:br/>
      </w:r>
      <w:r w:rsidRPr="000455F9">
        <w:rPr>
          <w:rFonts w:ascii="Times New Roman" w:hAnsi="Times New Roman"/>
          <w:sz w:val="28"/>
          <w:lang w:val="uk-UA"/>
        </w:rPr>
        <w:pict>
          <v:shape id="_x0000_i1042" type="#_x0000_t75" style="width:168pt;height:168pt">
            <v:imagedata r:id="rId24" o:title=""/>
          </v:shape>
        </w:pict>
      </w:r>
      <w:r w:rsidRPr="009677C9">
        <w:rPr>
          <w:rFonts w:ascii="Times New Roman" w:hAnsi="Times New Roman"/>
          <w:sz w:val="28"/>
          <w:lang w:val="uk-UA"/>
        </w:rPr>
        <w:br/>
        <w:t>Учень:</w:t>
      </w:r>
      <w:r w:rsidRPr="009677C9">
        <w:rPr>
          <w:rFonts w:ascii="Times New Roman" w:hAnsi="Times New Roman"/>
          <w:sz w:val="28"/>
          <w:lang w:val="uk-UA"/>
        </w:rPr>
        <w:br/>
        <w:t xml:space="preserve">Три роботи у природі </w:t>
      </w:r>
      <w:r w:rsidRPr="009677C9">
        <w:rPr>
          <w:rFonts w:ascii="Times New Roman" w:hAnsi="Times New Roman"/>
          <w:sz w:val="28"/>
          <w:lang w:val="uk-UA"/>
        </w:rPr>
        <w:br/>
        <w:t>Річка змушена вершить</w:t>
      </w:r>
      <w:r w:rsidRPr="009677C9">
        <w:rPr>
          <w:rFonts w:ascii="Times New Roman" w:hAnsi="Times New Roman"/>
          <w:sz w:val="28"/>
          <w:lang w:val="uk-UA"/>
        </w:rPr>
        <w:br/>
        <w:t>Руйнувать гірські породи,</w:t>
      </w:r>
      <w:r w:rsidRPr="009677C9">
        <w:rPr>
          <w:rFonts w:ascii="Times New Roman" w:hAnsi="Times New Roman"/>
          <w:sz w:val="28"/>
          <w:lang w:val="uk-UA"/>
        </w:rPr>
        <w:br/>
        <w:t>Щоби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9677C9">
        <w:rPr>
          <w:rFonts w:ascii="Times New Roman" w:hAnsi="Times New Roman"/>
          <w:sz w:val="28"/>
          <w:lang w:val="uk-UA"/>
        </w:rPr>
        <w:t xml:space="preserve"> берег й дно розбить.</w:t>
      </w:r>
      <w:r w:rsidRPr="009677C9">
        <w:rPr>
          <w:rFonts w:ascii="Times New Roman" w:hAnsi="Times New Roman"/>
          <w:sz w:val="28"/>
          <w:lang w:val="uk-UA"/>
        </w:rPr>
        <w:br/>
      </w:r>
      <w:r w:rsidRPr="009677C9">
        <w:rPr>
          <w:rFonts w:ascii="Times New Roman" w:hAnsi="Times New Roman"/>
          <w:sz w:val="28"/>
          <w:lang w:val="uk-UA"/>
        </w:rPr>
        <w:br/>
        <w:t>Потім води швидкоплинні</w:t>
      </w:r>
      <w:r w:rsidRPr="009677C9">
        <w:rPr>
          <w:rFonts w:ascii="Times New Roman" w:hAnsi="Times New Roman"/>
          <w:sz w:val="28"/>
          <w:lang w:val="uk-UA"/>
        </w:rPr>
        <w:br/>
        <w:t>Переносять, відкладають</w:t>
      </w:r>
      <w:r w:rsidRPr="009677C9">
        <w:rPr>
          <w:rFonts w:ascii="Times New Roman" w:hAnsi="Times New Roman"/>
          <w:sz w:val="28"/>
          <w:lang w:val="uk-UA"/>
        </w:rPr>
        <w:br/>
        <w:t>Їх у гирлі чи в долині</w:t>
      </w:r>
      <w:r w:rsidRPr="009677C9">
        <w:rPr>
          <w:rFonts w:ascii="Times New Roman" w:hAnsi="Times New Roman"/>
          <w:sz w:val="28"/>
          <w:lang w:val="uk-UA"/>
        </w:rPr>
        <w:br/>
        <w:t>Дельти, пляжі виникають.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Вчитель української літератури: 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Відповідаючи на запитання віршами, ви переконали нас, що географія тісно пов</w:t>
      </w:r>
      <w:r w:rsidRPr="0008584D">
        <w:rPr>
          <w:rFonts w:ascii="Times New Roman" w:hAnsi="Times New Roman"/>
          <w:sz w:val="28"/>
          <w:lang w:val="uk-UA"/>
        </w:rPr>
        <w:t>’</w:t>
      </w:r>
      <w:r>
        <w:rPr>
          <w:rFonts w:ascii="Times New Roman" w:hAnsi="Times New Roman"/>
          <w:sz w:val="28"/>
          <w:lang w:val="uk-UA"/>
        </w:rPr>
        <w:t>язана з українською літературою. Краса природи рідного краю надихала багатьох поетів на створення нових творів.</w:t>
      </w:r>
    </w:p>
    <w:p w:rsidR="001026C6" w:rsidRDefault="001026C6" w:rsidP="004F054E">
      <w:pPr>
        <w:pStyle w:val="ListParagraph"/>
        <w:numPr>
          <w:ilvl w:val="0"/>
          <w:numId w:val="16"/>
        </w:numPr>
        <w:rPr>
          <w:rFonts w:ascii="Times New Roman" w:hAnsi="Times New Roman"/>
          <w:sz w:val="28"/>
          <w:lang w:val="uk-UA"/>
        </w:rPr>
      </w:pPr>
    </w:p>
    <w:p w:rsidR="001026C6" w:rsidRDefault="001026C6" w:rsidP="00FC6AC6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  Які твори про річки ви вивчали?</w:t>
      </w:r>
    </w:p>
    <w:p w:rsidR="001026C6" w:rsidRPr="0008584D" w:rsidRDefault="001026C6" w:rsidP="00FC6AC6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  Пригадайте, я</w:t>
      </w:r>
      <w:r w:rsidRPr="0008584D">
        <w:rPr>
          <w:rFonts w:ascii="Times New Roman" w:hAnsi="Times New Roman"/>
          <w:sz w:val="28"/>
          <w:szCs w:val="32"/>
          <w:lang w:val="uk-UA"/>
        </w:rPr>
        <w:t>ких письменників Тернопільщини ви знаєте?</w:t>
      </w:r>
    </w:p>
    <w:p w:rsidR="001026C6" w:rsidRDefault="001026C6" w:rsidP="00FC6AC6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</w:t>
      </w:r>
      <w:r w:rsidRPr="0008584D">
        <w:rPr>
          <w:rFonts w:ascii="Times New Roman" w:hAnsi="Times New Roman"/>
          <w:sz w:val="28"/>
          <w:szCs w:val="32"/>
          <w:lang w:val="uk-UA"/>
        </w:rPr>
        <w:t xml:space="preserve">  Назвіть їх твори.</w:t>
      </w:r>
    </w:p>
    <w:p w:rsidR="001026C6" w:rsidRPr="00094FF3" w:rsidRDefault="001026C6" w:rsidP="00EB288C">
      <w:pPr>
        <w:tabs>
          <w:tab w:val="left" w:pos="2723"/>
        </w:tabs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  </w:t>
      </w:r>
    </w:p>
    <w:p w:rsidR="001026C6" w:rsidRPr="00514F78" w:rsidRDefault="001026C6" w:rsidP="00514F78">
      <w:pPr>
        <w:tabs>
          <w:tab w:val="left" w:pos="2723"/>
        </w:tabs>
        <w:jc w:val="center"/>
        <w:rPr>
          <w:rFonts w:ascii="Times New Roman" w:hAnsi="Times New Roman"/>
          <w:b/>
          <w:sz w:val="28"/>
          <w:szCs w:val="32"/>
          <w:lang w:val="uk-UA"/>
        </w:rPr>
      </w:pPr>
      <w:r w:rsidRPr="00514F78">
        <w:rPr>
          <w:rFonts w:ascii="Times New Roman" w:hAnsi="Times New Roman"/>
          <w:b/>
          <w:sz w:val="28"/>
          <w:szCs w:val="32"/>
        </w:rPr>
        <w:t>Твій літературознавчий словничок</w:t>
      </w:r>
    </w:p>
    <w:p w:rsidR="001026C6" w:rsidRPr="001441E6" w:rsidRDefault="001026C6" w:rsidP="00EB288C">
      <w:pPr>
        <w:tabs>
          <w:tab w:val="left" w:pos="27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Епітет-художнє означення</w:t>
      </w:r>
    </w:p>
    <w:p w:rsidR="001026C6" w:rsidRPr="00866B95" w:rsidRDefault="001026C6" w:rsidP="00EB288C">
      <w:pPr>
        <w:tabs>
          <w:tab w:val="left" w:pos="2723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Метафора</w:t>
      </w:r>
      <w:r w:rsidRPr="009C210B">
        <w:rPr>
          <w:rFonts w:ascii="Times New Roman" w:hAnsi="Times New Roman"/>
          <w:sz w:val="28"/>
          <w:szCs w:val="28"/>
        </w:rPr>
        <w:t>- троп поетичного</w:t>
      </w:r>
      <w:r>
        <w:rPr>
          <w:rFonts w:ascii="Times New Roman" w:hAnsi="Times New Roman"/>
          <w:sz w:val="28"/>
          <w:szCs w:val="28"/>
          <w:lang w:val="uk-UA"/>
        </w:rPr>
        <w:t xml:space="preserve"> мовлення, що полягає в перенесенні ознак одного предмета на інший </w:t>
      </w:r>
      <w:r w:rsidRPr="00866B95">
        <w:rPr>
          <w:rFonts w:ascii="Times New Roman" w:hAnsi="Times New Roman"/>
          <w:sz w:val="28"/>
          <w:szCs w:val="28"/>
          <w:lang w:val="uk-UA"/>
        </w:rPr>
        <w:t xml:space="preserve"> за схожістю чи контрастністю.</w:t>
      </w:r>
    </w:p>
    <w:p w:rsidR="001026C6" w:rsidRPr="00866B95" w:rsidRDefault="001026C6" w:rsidP="00866B95">
      <w:pPr>
        <w:tabs>
          <w:tab w:val="left" w:pos="2723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Порівняння</w:t>
      </w:r>
      <w:r w:rsidRPr="00866B95">
        <w:rPr>
          <w:rFonts w:ascii="Times New Roman" w:hAnsi="Times New Roman"/>
          <w:sz w:val="28"/>
          <w:szCs w:val="28"/>
          <w:lang w:val="uk-UA"/>
        </w:rPr>
        <w:t xml:space="preserve"> — троп, який полягає у зiставленнi одного предмета з iншим для того, щоб глибше розкрити, яскравiше змалювати його.</w:t>
      </w:r>
      <w:r>
        <w:rPr>
          <w:rFonts w:ascii="Times New Roman" w:hAnsi="Times New Roman"/>
          <w:sz w:val="28"/>
          <w:szCs w:val="28"/>
          <w:lang w:val="uk-UA"/>
        </w:rPr>
        <w:t xml:space="preserve"> Приєднується за допомогою слів «мов, немов,наче, як».</w:t>
      </w:r>
    </w:p>
    <w:p w:rsidR="001026C6" w:rsidRPr="009C210B" w:rsidRDefault="001026C6" w:rsidP="00EB288C">
      <w:pPr>
        <w:tabs>
          <w:tab w:val="left" w:pos="2723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Рефрен-</w:t>
      </w:r>
      <w:r w:rsidRPr="009C210B">
        <w:t xml:space="preserve"> </w:t>
      </w:r>
      <w:r w:rsidRPr="009C210B">
        <w:rPr>
          <w:rFonts w:ascii="Times New Roman" w:hAnsi="Times New Roman"/>
          <w:sz w:val="28"/>
          <w:szCs w:val="28"/>
          <w:lang w:val="uk-UA"/>
        </w:rPr>
        <w:t>або При́спів — повторення групи слів, рядка або кількох віршових рядків у строфах.</w:t>
      </w:r>
    </w:p>
    <w:p w:rsidR="001026C6" w:rsidRPr="009C210B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 w:rsidRPr="00094FF3">
        <w:rPr>
          <w:rFonts w:ascii="Times New Roman" w:hAnsi="Times New Roman"/>
          <w:sz w:val="28"/>
        </w:rPr>
        <w:t>Уособлення-</w:t>
      </w:r>
      <w:r w:rsidRPr="009C210B"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094FF3">
        <w:rPr>
          <w:rFonts w:ascii="Times New Roman" w:hAnsi="Times New Roman"/>
          <w:sz w:val="28"/>
        </w:rPr>
        <w:t>ид метафори — вираз, що дає уявлення про яке-небудь поняття або явище шляхом зображення його у вигляді живої особи</w:t>
      </w:r>
      <w:r>
        <w:rPr>
          <w:rFonts w:ascii="Times New Roman" w:hAnsi="Times New Roman"/>
          <w:sz w:val="28"/>
          <w:lang w:val="uk-UA"/>
        </w:rPr>
        <w:t>.</w:t>
      </w:r>
    </w:p>
    <w:p w:rsidR="001026C6" w:rsidRPr="00D25D34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І</w:t>
      </w:r>
      <w:r>
        <w:rPr>
          <w:rFonts w:ascii="Times New Roman" w:hAnsi="Times New Roman"/>
          <w:sz w:val="28"/>
          <w:lang w:val="en-US"/>
        </w:rPr>
        <w:t>Y</w:t>
      </w:r>
      <w:r>
        <w:rPr>
          <w:rFonts w:ascii="Times New Roman" w:hAnsi="Times New Roman"/>
          <w:sz w:val="28"/>
          <w:lang w:val="uk-UA"/>
        </w:rPr>
        <w:t>.Вивчення нового матеріалу.</w:t>
      </w:r>
    </w:p>
    <w:p w:rsidR="001026C6" w:rsidRPr="00094FF3" w:rsidRDefault="001026C6" w:rsidP="0008584D">
      <w:pPr>
        <w:pStyle w:val="ListParagraph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Вчитель географії:</w:t>
      </w:r>
    </w:p>
    <w:p w:rsidR="001026C6" w:rsidRPr="000E3E1B" w:rsidRDefault="001026C6" w:rsidP="0008584D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sz w:val="28"/>
          <w:lang w:val="en-US"/>
        </w:rPr>
        <w:pict>
          <v:shape id="_x0000_i1043" type="#_x0000_t75" style="width:150pt;height:112.5pt">
            <v:imagedata r:id="rId25" o:title=""/>
          </v:shape>
        </w:pict>
      </w:r>
    </w:p>
    <w:p w:rsidR="001026C6" w:rsidRPr="0008584D" w:rsidRDefault="001026C6" w:rsidP="0008584D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Сторінка друга нашого журналу : </w:t>
      </w:r>
      <w:r>
        <w:rPr>
          <w:rFonts w:ascii="Times New Roman" w:hAnsi="Times New Roman"/>
          <w:sz w:val="28"/>
          <w:szCs w:val="28"/>
          <w:lang w:val="uk-UA"/>
        </w:rPr>
        <w:t>Схиляюся перед Вашою величністю (характеристика найбільших річкових систем України).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Розповідь вчителя географії.</w:t>
      </w:r>
    </w:p>
    <w:p w:rsidR="001026C6" w:rsidRDefault="001026C6" w:rsidP="006512AF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До внутрішніх вод відносять води суші, які знаходяться на її поверхні ( поверхневі води) або під землею ( підземні води). Поверхневі води містяться у різноманітних водоймах – ріках, озерах, штучних водоймах ( ставках і водосховищах), а також у болотах і льодовиках.</w:t>
      </w:r>
    </w:p>
    <w:p w:rsidR="001026C6" w:rsidRPr="00094FF3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Особливості їх розподілу на території  України зумовлені, насамперед, рельєфом та кліматом.</w:t>
      </w:r>
    </w:p>
    <w:p w:rsidR="001026C6" w:rsidRPr="001441E6" w:rsidRDefault="001026C6" w:rsidP="006512AF">
      <w:pPr>
        <w:pStyle w:val="ListParagraph"/>
        <w:ind w:left="0"/>
        <w:rPr>
          <w:rFonts w:ascii="Times New Roman" w:hAnsi="Times New Roman"/>
          <w:sz w:val="28"/>
        </w:rPr>
      </w:pPr>
    </w:p>
    <w:p w:rsidR="001026C6" w:rsidRPr="00094FF3" w:rsidRDefault="001026C6" w:rsidP="00EE6814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EE6814">
      <w:pPr>
        <w:pStyle w:val="ListParagraph"/>
        <w:ind w:left="0"/>
        <w:rPr>
          <w:lang w:val="en-US"/>
        </w:rPr>
      </w:pPr>
      <w:r>
        <w:object w:dxaOrig="7215" w:dyaOrig="5400">
          <v:shape id="_x0000_i1044" type="#_x0000_t75" style="width:360.75pt;height:270pt" o:ole="">
            <v:imagedata r:id="rId26" o:title=""/>
          </v:shape>
          <o:OLEObject Type="Embed" ProgID="PowerPoint.Slide.12" ShapeID="_x0000_i1044" DrawAspect="Content" ObjectID="_1384682185" r:id="rId27"/>
        </w:object>
      </w:r>
    </w:p>
    <w:p w:rsidR="001026C6" w:rsidRDefault="001026C6" w:rsidP="00EE6814">
      <w:pPr>
        <w:pStyle w:val="ListParagraph"/>
        <w:ind w:left="0"/>
        <w:rPr>
          <w:lang w:val="en-US"/>
        </w:rPr>
      </w:pPr>
    </w:p>
    <w:p w:rsidR="001026C6" w:rsidRPr="00B85607" w:rsidRDefault="001026C6" w:rsidP="00855386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Загальний похил території України на південь зумовлює те, що більшість річок ( 94% ) належать до басейнів Чорного і Азовського морів. Тільки ріки західної частини країни відносять до басейну Балтійського моря . Ряд річок степової частини України не мають стоку у Світовий океан.</w:t>
      </w:r>
    </w:p>
    <w:p w:rsidR="001026C6" w:rsidRPr="00855386" w:rsidRDefault="001026C6" w:rsidP="00855386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 Україні налічується понад  71 000 річок і струмків. Всі річки  дуже різняться за своїми характеристиками. Так, 4 000 річок  перевищують 10 км, 120 річок – 100 км  і тільки 8 річок завдовжки понад 500 км.</w:t>
      </w:r>
    </w:p>
    <w:p w:rsidR="001026C6" w:rsidRPr="00855386" w:rsidRDefault="001026C6" w:rsidP="00855386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Pr="00094FF3" w:rsidRDefault="001026C6" w:rsidP="00855386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Pr="00855386" w:rsidRDefault="001026C6" w:rsidP="00EE6814">
      <w:pPr>
        <w:pStyle w:val="ListParagraph"/>
        <w:ind w:left="0"/>
        <w:rPr>
          <w:lang w:val="uk-UA"/>
        </w:rPr>
      </w:pPr>
    </w:p>
    <w:p w:rsidR="001026C6" w:rsidRPr="00855386" w:rsidRDefault="001026C6" w:rsidP="00EE6814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EE6814">
      <w:pPr>
        <w:pStyle w:val="ListParagraph"/>
        <w:ind w:left="0"/>
        <w:rPr>
          <w:rFonts w:ascii="Times New Roman" w:hAnsi="Times New Roman"/>
          <w:sz w:val="28"/>
          <w:lang w:val="en-US"/>
        </w:rPr>
      </w:pPr>
      <w:r w:rsidRPr="000455F9">
        <w:rPr>
          <w:rFonts w:ascii="Times New Roman" w:hAnsi="Times New Roman"/>
          <w:noProof/>
          <w:sz w:val="28"/>
          <w:lang w:eastAsia="ru-RU"/>
        </w:rPr>
        <w:pict>
          <v:shape id="Рисунок 4" o:spid="_x0000_i1045" type="#_x0000_t75" style="width:463.5pt;height:336.75pt;visibility:visible">
            <v:imagedata r:id="rId28" o:title=""/>
          </v:shape>
        </w:pict>
      </w:r>
    </w:p>
    <w:p w:rsidR="001026C6" w:rsidRPr="00E455AE" w:rsidRDefault="001026C6" w:rsidP="00EE6814">
      <w:pPr>
        <w:pStyle w:val="ListParagraph"/>
        <w:ind w:left="0"/>
        <w:rPr>
          <w:rFonts w:ascii="Times New Roman" w:hAnsi="Times New Roman"/>
          <w:sz w:val="28"/>
          <w:lang w:val="en-US"/>
        </w:rPr>
      </w:pPr>
    </w:p>
    <w:p w:rsidR="001026C6" w:rsidRDefault="001026C6" w:rsidP="00EE6814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До найбільших річок України належать: Дніпро, Південний Буг, Дністер,  Сіверський  Донець, Десна, Горинь, Дунай.</w:t>
      </w:r>
    </w:p>
    <w:p w:rsidR="001026C6" w:rsidRDefault="001026C6" w:rsidP="00EE6814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EE6814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Default="001026C6" w:rsidP="00B85607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Річки розрізняються не тільки за довжиною, але й за повноводністю, швидкістю течії, живленням та режимом стоку. </w:t>
      </w:r>
    </w:p>
    <w:p w:rsidR="001026C6" w:rsidRDefault="001026C6" w:rsidP="00B85607">
      <w:pPr>
        <w:pStyle w:val="ListParagraph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Характеристика річки складається з таких ознак: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де бере початок, довжина;</w:t>
      </w:r>
    </w:p>
    <w:p w:rsidR="001026C6" w:rsidRPr="00936ECF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якому напрямку тече;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якою місцевістю протікає;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характер  течії;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як змінюється режим за сезонами року;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які притоки приймає;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куди впадає;</w:t>
      </w:r>
    </w:p>
    <w:p w:rsidR="001026C6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як використовується у господарстві;</w:t>
      </w:r>
    </w:p>
    <w:p w:rsidR="001026C6" w:rsidRPr="007B6DD3" w:rsidRDefault="001026C6" w:rsidP="00B8560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екологічні проблеми</w:t>
      </w:r>
    </w:p>
    <w:p w:rsidR="001026C6" w:rsidRPr="00F54506" w:rsidRDefault="001026C6" w:rsidP="00BA4E30">
      <w:pPr>
        <w:pStyle w:val="ListParagraph"/>
        <w:rPr>
          <w:rFonts w:ascii="Times New Roman" w:hAnsi="Times New Roman"/>
          <w:sz w:val="28"/>
          <w:lang w:val="uk-UA"/>
        </w:rPr>
      </w:pPr>
    </w:p>
    <w:p w:rsidR="001026C6" w:rsidRDefault="001026C6" w:rsidP="00EE6814">
      <w:pPr>
        <w:pStyle w:val="ListParagraph"/>
        <w:ind w:left="0"/>
        <w:rPr>
          <w:rFonts w:ascii="Times New Roman" w:hAnsi="Times New Roman"/>
          <w:sz w:val="28"/>
          <w:lang w:val="uk-UA"/>
        </w:rPr>
      </w:pPr>
    </w:p>
    <w:p w:rsidR="001026C6" w:rsidRPr="00F73A87" w:rsidRDefault="001026C6" w:rsidP="00B856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lang w:val="uk-UA"/>
        </w:rPr>
      </w:pPr>
    </w:p>
    <w:p w:rsidR="001026C6" w:rsidRPr="00DC13A6" w:rsidRDefault="001026C6" w:rsidP="009465C0">
      <w:pPr>
        <w:rPr>
          <w:rFonts w:cs="MyriadPro-Regular"/>
        </w:rPr>
      </w:pPr>
    </w:p>
    <w:p w:rsidR="001026C6" w:rsidRDefault="001026C6" w:rsidP="00625FE7">
      <w:pPr>
        <w:rPr>
          <w:rFonts w:ascii="Times New Roman" w:hAnsi="Times New Roman"/>
          <w:sz w:val="28"/>
          <w:lang w:val="uk-UA"/>
        </w:rPr>
      </w:pPr>
      <w:r w:rsidRPr="0017366B">
        <w:rPr>
          <w:rFonts w:ascii="Times New Roman" w:hAnsi="Times New Roman"/>
          <w:sz w:val="28"/>
        </w:rPr>
        <w:t>Дніпро</w:t>
      </w:r>
      <w:r>
        <w:rPr>
          <w:rFonts w:ascii="Times New Roman" w:hAnsi="Times New Roman"/>
          <w:sz w:val="28"/>
          <w:lang w:val="uk-UA"/>
        </w:rPr>
        <w:t>.</w:t>
      </w:r>
    </w:p>
    <w:p w:rsidR="001026C6" w:rsidRDefault="001026C6" w:rsidP="00625FE7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Вчитель української літератури:</w:t>
      </w:r>
    </w:p>
    <w:p w:rsidR="001026C6" w:rsidRPr="00530C1A" w:rsidRDefault="001026C6" w:rsidP="00625FE7">
      <w:pPr>
        <w:rPr>
          <w:rFonts w:ascii="Times New Roman" w:hAnsi="Times New Roman"/>
          <w:sz w:val="28"/>
          <w:lang w:val="uk-UA"/>
        </w:rPr>
      </w:pPr>
    </w:p>
    <w:p w:rsidR="001026C6" w:rsidRPr="00530C1A" w:rsidRDefault="001026C6" w:rsidP="00530C1A">
      <w:pPr>
        <w:rPr>
          <w:rFonts w:ascii="Times New Roman" w:hAnsi="Times New Roman"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Хай святиться земля у долинах Дністра,</w:t>
      </w:r>
    </w:p>
    <w:p w:rsidR="001026C6" w:rsidRPr="00530C1A" w:rsidRDefault="001026C6" w:rsidP="00530C1A">
      <w:pPr>
        <w:rPr>
          <w:rFonts w:ascii="Times New Roman" w:hAnsi="Times New Roman"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Полонини Карпат й Чорногора,</w:t>
      </w:r>
    </w:p>
    <w:p w:rsidR="001026C6" w:rsidRPr="00530C1A" w:rsidRDefault="001026C6" w:rsidP="00530C1A">
      <w:pPr>
        <w:rPr>
          <w:rFonts w:ascii="Times New Roman" w:hAnsi="Times New Roman"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Древній Київ і Галич, Чернеча гора</w:t>
      </w:r>
    </w:p>
    <w:p w:rsidR="001026C6" w:rsidRPr="00530C1A" w:rsidRDefault="001026C6" w:rsidP="00530C1A">
      <w:pPr>
        <w:rPr>
          <w:rFonts w:ascii="Times New Roman" w:hAnsi="Times New Roman"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І Дніпро, що тече в Чорне море.</w:t>
      </w:r>
    </w:p>
    <w:p w:rsidR="001026C6" w:rsidRDefault="001026C6" w:rsidP="00530C1A">
      <w:pPr>
        <w:rPr>
          <w:rFonts w:ascii="Times New Roman" w:hAnsi="Times New Roman"/>
          <w:bCs/>
          <w:sz w:val="28"/>
          <w:lang w:val="uk-UA"/>
        </w:rPr>
      </w:pPr>
      <w:r w:rsidRPr="00530C1A">
        <w:rPr>
          <w:rFonts w:ascii="Times New Roman" w:hAnsi="Times New Roman"/>
          <w:bCs/>
          <w:sz w:val="28"/>
          <w:lang w:val="uk-UA"/>
        </w:rPr>
        <w:t xml:space="preserve">                         Богдана Дурда</w:t>
      </w:r>
      <w:r w:rsidRPr="00530C1A">
        <w:rPr>
          <w:rFonts w:ascii="Times New Roman" w:hAnsi="Times New Roman"/>
          <w:bCs/>
          <w:sz w:val="28"/>
        </w:rPr>
        <w:t xml:space="preserve"> </w:t>
      </w:r>
      <w:r w:rsidRPr="00530C1A">
        <w:rPr>
          <w:rFonts w:ascii="Times New Roman" w:hAnsi="Times New Roman"/>
          <w:bCs/>
          <w:sz w:val="28"/>
          <w:lang w:val="uk-UA"/>
        </w:rPr>
        <w:t>.</w:t>
      </w:r>
    </w:p>
    <w:p w:rsidR="001026C6" w:rsidRDefault="001026C6" w:rsidP="00530C1A">
      <w:pPr>
        <w:rPr>
          <w:rFonts w:ascii="Times New Roman" w:hAnsi="Times New Roman"/>
          <w:bCs/>
          <w:sz w:val="28"/>
          <w:lang w:val="uk-UA"/>
        </w:rPr>
      </w:pPr>
    </w:p>
    <w:p w:rsidR="001026C6" w:rsidRDefault="001026C6" w:rsidP="00530C1A">
      <w:pPr>
        <w:rPr>
          <w:rFonts w:ascii="Times New Roman" w:hAnsi="Times New Roman"/>
          <w:bCs/>
          <w:sz w:val="28"/>
          <w:lang w:val="uk-UA"/>
        </w:rPr>
      </w:pPr>
      <w:r w:rsidRPr="00325820">
        <w:rPr>
          <w:rFonts w:ascii="Times New Roman" w:hAnsi="Times New Roman"/>
          <w:bCs/>
          <w:sz w:val="28"/>
        </w:rPr>
        <w:t>----------------------</w:t>
      </w:r>
      <w:r>
        <w:rPr>
          <w:rFonts w:ascii="Times New Roman" w:hAnsi="Times New Roman"/>
          <w:bCs/>
          <w:sz w:val="28"/>
          <w:lang w:val="uk-UA"/>
        </w:rPr>
        <w:t>Вчитель географії:  Увага на екран ( відеоурок).</w:t>
      </w:r>
    </w:p>
    <w:p w:rsidR="001026C6" w:rsidRDefault="001026C6" w:rsidP="00530C1A">
      <w:pPr>
        <w:rPr>
          <w:rFonts w:ascii="Times New Roman" w:hAnsi="Times New Roman"/>
          <w:bCs/>
          <w:sz w:val="28"/>
          <w:lang w:val="uk-UA"/>
        </w:rPr>
      </w:pPr>
      <w:r>
        <w:rPr>
          <w:rFonts w:ascii="Times New Roman" w:hAnsi="Times New Roman"/>
          <w:bCs/>
          <w:sz w:val="28"/>
          <w:lang w:val="uk-UA"/>
        </w:rPr>
        <w:t>( Фізична географія України, 8 клас. Мультимедійний підручник. Нова школа.Рекомендовано міністерством освіти і науки України.)</w:t>
      </w:r>
    </w:p>
    <w:p w:rsidR="001026C6" w:rsidRDefault="001026C6" w:rsidP="00530C1A">
      <w:pPr>
        <w:rPr>
          <w:rFonts w:ascii="Times New Roman" w:hAnsi="Times New Roman"/>
          <w:bCs/>
          <w:sz w:val="28"/>
          <w:lang w:val="uk-UA"/>
        </w:rPr>
      </w:pPr>
      <w:r w:rsidRPr="00325820">
        <w:rPr>
          <w:rFonts w:ascii="Times New Roman" w:hAnsi="Times New Roman"/>
          <w:bCs/>
          <w:sz w:val="28"/>
        </w:rPr>
        <w:t>------------------</w:t>
      </w:r>
      <w:r>
        <w:rPr>
          <w:rFonts w:ascii="Times New Roman" w:hAnsi="Times New Roman"/>
          <w:bCs/>
          <w:sz w:val="28"/>
          <w:lang w:val="uk-UA"/>
        </w:rPr>
        <w:t>Вчитель географії: На прикладі  Дніпра ви побачили, як правильно давати характеристику річки. Пригадаймо основні моменти .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  <w:lang w:val="uk-UA"/>
        </w:rPr>
      </w:pP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  <w:lang w:val="en-US"/>
        </w:rPr>
        <w:t>-------------------------</w:t>
      </w:r>
      <w:r w:rsidRPr="00530C1A">
        <w:rPr>
          <w:rFonts w:ascii="Times New Roman" w:hAnsi="Times New Roman"/>
          <w:bCs/>
          <w:sz w:val="28"/>
          <w:lang w:val="uk-UA"/>
        </w:rPr>
        <w:t>Робота з таблицею: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Дніпро. Протяжність – 2201 км, з них 981 км на території України.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Витік - Валдайська височина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 xml:space="preserve">Гирло - </w:t>
      </w:r>
      <w:r w:rsidRPr="00530C1A">
        <w:rPr>
          <w:rFonts w:ascii="Times New Roman" w:hAnsi="Times New Roman"/>
          <w:bCs/>
          <w:sz w:val="28"/>
        </w:rPr>
        <w:t>Дніпровський лиман</w:t>
      </w:r>
      <w:r w:rsidRPr="00530C1A">
        <w:rPr>
          <w:rFonts w:ascii="Times New Roman" w:hAnsi="Times New Roman"/>
          <w:bCs/>
          <w:sz w:val="28"/>
          <w:lang w:val="uk-UA"/>
        </w:rPr>
        <w:t>.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Басейн - Чорне море .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Характер течії - ріка рівнинна, течія переважно швидка, але зустрічаються тихі плеси й вири зі зворотною течією.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Живлення – змішане.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</w:rPr>
      </w:pPr>
      <w:r w:rsidRPr="00530C1A">
        <w:rPr>
          <w:rFonts w:ascii="Times New Roman" w:hAnsi="Times New Roman"/>
          <w:bCs/>
          <w:sz w:val="28"/>
          <w:lang w:val="uk-UA"/>
        </w:rPr>
        <w:t>Господарське використання- використовується для пароплавства, зрошення полів, у промисловості і для забезпечення населення водою. Має каскад водосховищ та ГЕС.</w:t>
      </w:r>
      <w:r w:rsidRPr="00530C1A">
        <w:rPr>
          <w:rFonts w:ascii="Times New Roman" w:hAnsi="Times New Roman"/>
          <w:bCs/>
          <w:sz w:val="28"/>
        </w:rPr>
        <w:t xml:space="preserve"> </w:t>
      </w:r>
    </w:p>
    <w:p w:rsidR="001026C6" w:rsidRPr="00530C1A" w:rsidRDefault="001026C6" w:rsidP="00530C1A">
      <w:pPr>
        <w:rPr>
          <w:rFonts w:ascii="Times New Roman" w:hAnsi="Times New Roman"/>
          <w:bCs/>
          <w:sz w:val="28"/>
          <w:lang w:val="uk-UA"/>
        </w:rPr>
      </w:pPr>
    </w:p>
    <w:p w:rsidR="001026C6" w:rsidRPr="00530C1A" w:rsidRDefault="001026C6" w:rsidP="00530C1A">
      <w:pPr>
        <w:rPr>
          <w:rFonts w:ascii="Times New Roman" w:hAnsi="Times New Roman"/>
          <w:sz w:val="28"/>
          <w:lang w:val="uk-UA"/>
        </w:rPr>
      </w:pPr>
    </w:p>
    <w:p w:rsidR="001026C6" w:rsidRPr="00530C1A" w:rsidRDefault="001026C6" w:rsidP="00625FE7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Вчитель географії:</w:t>
      </w:r>
    </w:p>
    <w:p w:rsidR="001026C6" w:rsidRPr="00530C1A" w:rsidRDefault="001026C6" w:rsidP="00625FE7">
      <w:pPr>
        <w:rPr>
          <w:rFonts w:ascii="Times New Roman" w:hAnsi="Times New Roman"/>
          <w:sz w:val="28"/>
        </w:rPr>
      </w:pPr>
    </w:p>
    <w:p w:rsidR="001026C6" w:rsidRPr="007204BA" w:rsidRDefault="001026C6" w:rsidP="007204B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0455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6" type="#_x0000_t75" style="width:252pt;height:189pt;visibility:visible">
            <v:imagedata r:id="rId29" o:title=""/>
          </v:shape>
        </w:pict>
      </w:r>
    </w:p>
    <w:p w:rsidR="001026C6" w:rsidRDefault="001026C6" w:rsidP="000C6B74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 w:rsidRPr="007204BA">
        <w:rPr>
          <w:rFonts w:ascii="Times New Roman" w:hAnsi="Times New Roman"/>
          <w:sz w:val="28"/>
          <w:szCs w:val="28"/>
          <w:lang w:val="uk-UA"/>
        </w:rPr>
        <w:t>Дністер – річка у Східній Європі. Тече з північного заходу на південний схід територією України і Молдови. Дністер – друга за розмірами річка України, у межах якої її</w:t>
      </w:r>
      <w:r>
        <w:rPr>
          <w:rFonts w:ascii="Times New Roman" w:hAnsi="Times New Roman"/>
          <w:sz w:val="28"/>
          <w:szCs w:val="28"/>
          <w:lang w:val="uk-UA"/>
        </w:rPr>
        <w:t xml:space="preserve"> довжина складає 705 км. Її виті</w:t>
      </w:r>
      <w:r w:rsidRPr="007204BA">
        <w:rPr>
          <w:rFonts w:ascii="Times New Roman" w:hAnsi="Times New Roman"/>
          <w:sz w:val="28"/>
          <w:szCs w:val="28"/>
          <w:lang w:val="uk-UA"/>
        </w:rPr>
        <w:t>к знаходиться у Карпатах на висоті 900 м над рівнем моря, має 386 приток, впадає у Дністровський лиман, з’єднаний з Чорним морем. Довжина – 1352 км, площа басейну - 72,1 тис. кв. км.</w:t>
      </w:r>
    </w:p>
    <w:p w:rsidR="001026C6" w:rsidRDefault="001026C6" w:rsidP="000C6B74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BF6C66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 w:rsidRPr="007204BA">
        <w:rPr>
          <w:rFonts w:ascii="Times New Roman" w:hAnsi="Times New Roman"/>
          <w:sz w:val="28"/>
          <w:szCs w:val="28"/>
          <w:lang w:val="uk-UA"/>
        </w:rPr>
        <w:t>По Дністру проходить частина державного кордону між Україною і Молдовою.</w:t>
      </w:r>
      <w:r>
        <w:rPr>
          <w:rFonts w:ascii="Times New Roman" w:hAnsi="Times New Roman"/>
          <w:sz w:val="28"/>
          <w:szCs w:val="28"/>
          <w:lang w:val="uk-UA"/>
        </w:rPr>
        <w:t xml:space="preserve"> Дністер – це південна межа Тернопільської області.</w:t>
      </w:r>
    </w:p>
    <w:p w:rsidR="001026C6" w:rsidRDefault="001026C6" w:rsidP="00BF6C66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7204BA" w:rsidRDefault="001026C6" w:rsidP="000C6B74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7204BA" w:rsidRDefault="001026C6" w:rsidP="000C6B74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691D05" w:rsidRDefault="001026C6" w:rsidP="000C6B74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 w:rsidRPr="00691D05">
        <w:rPr>
          <w:rFonts w:ascii="Times New Roman" w:hAnsi="Times New Roman"/>
          <w:sz w:val="28"/>
          <w:szCs w:val="28"/>
          <w:lang w:val="uk-UA"/>
        </w:rPr>
        <w:t>Вчитель літератури</w:t>
      </w:r>
    </w:p>
    <w:p w:rsidR="001026C6" w:rsidRPr="00691D05" w:rsidRDefault="001026C6" w:rsidP="00691D05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 w:rsidRPr="00691D05">
        <w:rPr>
          <w:rFonts w:ascii="Times New Roman" w:hAnsi="Times New Roman"/>
          <w:sz w:val="28"/>
          <w:szCs w:val="28"/>
          <w:lang w:val="uk-UA"/>
        </w:rPr>
        <w:t xml:space="preserve">Дністер описано </w:t>
      </w: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691D05">
        <w:rPr>
          <w:rFonts w:ascii="Times New Roman" w:hAnsi="Times New Roman"/>
          <w:sz w:val="28"/>
          <w:szCs w:val="28"/>
          <w:lang w:val="uk-UA"/>
        </w:rPr>
        <w:t>вірші</w:t>
      </w:r>
      <w:r>
        <w:rPr>
          <w:rFonts w:ascii="Times New Roman" w:hAnsi="Times New Roman"/>
          <w:sz w:val="28"/>
          <w:szCs w:val="28"/>
          <w:lang w:val="uk-UA"/>
        </w:rPr>
        <w:t xml:space="preserve"> нашого земляка</w:t>
      </w:r>
      <w:r w:rsidRPr="00691D0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91D05">
        <w:rPr>
          <w:rFonts w:ascii="Times New Roman" w:hAnsi="Times New Roman"/>
          <w:sz w:val="28"/>
          <w:szCs w:val="28"/>
        </w:rPr>
        <w:t>Ярослав</w:t>
      </w:r>
      <w:r w:rsidRPr="00691D05">
        <w:rPr>
          <w:rFonts w:ascii="Times New Roman" w:hAnsi="Times New Roman"/>
          <w:sz w:val="28"/>
          <w:szCs w:val="28"/>
          <w:lang w:val="uk-UA"/>
        </w:rPr>
        <w:t>а</w:t>
      </w:r>
      <w:r w:rsidRPr="00691D05">
        <w:rPr>
          <w:rFonts w:ascii="Times New Roman" w:hAnsi="Times New Roman"/>
          <w:sz w:val="28"/>
          <w:szCs w:val="28"/>
        </w:rPr>
        <w:t xml:space="preserve"> БЕНЗ</w:t>
      </w:r>
      <w:r w:rsidRPr="00691D05">
        <w:rPr>
          <w:rFonts w:ascii="Times New Roman" w:hAnsi="Times New Roman"/>
          <w:sz w:val="28"/>
          <w:szCs w:val="28"/>
          <w:lang w:val="uk-UA"/>
        </w:rPr>
        <w:t>И</w:t>
      </w:r>
    </w:p>
    <w:p w:rsidR="001026C6" w:rsidRPr="00691D05" w:rsidRDefault="001026C6" w:rsidP="00691D05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691D05">
      <w:pPr>
        <w:pStyle w:val="ListParagraph"/>
        <w:ind w:left="0"/>
        <w:rPr>
          <w:sz w:val="28"/>
          <w:szCs w:val="28"/>
          <w:lang w:val="uk-UA"/>
        </w:rPr>
      </w:pPr>
    </w:p>
    <w:p w:rsidR="001026C6" w:rsidRDefault="001026C6" w:rsidP="00691D05">
      <w:pPr>
        <w:pStyle w:val="ListParagraph"/>
        <w:ind w:left="0"/>
        <w:rPr>
          <w:sz w:val="28"/>
          <w:szCs w:val="28"/>
          <w:lang w:val="uk-UA"/>
        </w:rPr>
      </w:pPr>
    </w:p>
    <w:p w:rsidR="001026C6" w:rsidRPr="00691D05" w:rsidRDefault="001026C6" w:rsidP="00691D05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 w:rsidRPr="000455F9">
        <w:rPr>
          <w:rFonts w:ascii="Times New Roman" w:hAnsi="Times New Roman"/>
          <w:sz w:val="28"/>
          <w:szCs w:val="28"/>
          <w:lang w:val="uk-UA"/>
        </w:rPr>
        <w:pict>
          <v:shape id="_x0000_i1047" type="#_x0000_t75" style="width:175.5pt;height:161.25pt">
            <v:imagedata r:id="rId30" o:title=""/>
          </v:shape>
        </w:pict>
      </w:r>
    </w:p>
    <w:p w:rsidR="001026C6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Народився 1950 року в с. Бариш Бучацького району.Працював у Тернопільській обласній телерадіокомпанії. Автор поетичної збірки для дітей «Чарунки»(1995).Помер 2010р.</w:t>
      </w:r>
    </w:p>
    <w:p w:rsidR="001026C6" w:rsidRPr="00FF2B45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Учень  декламує поезію напам’</w:t>
      </w:r>
      <w:r w:rsidRPr="00094FF3">
        <w:rPr>
          <w:rFonts w:ascii="Times New Roman" w:hAnsi="Times New Roman"/>
          <w:sz w:val="28"/>
          <w:szCs w:val="28"/>
        </w:rPr>
        <w:t>ять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>ШУБОВСНУВ МІСЯЦЬ У ДНІСТЕР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>Як вечір крила розпростер,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 xml:space="preserve"> Шубовснув Місяць у Дністер.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 xml:space="preserve"> Ловив там рибу дядько Яків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 xml:space="preserve"> І місяця впіймав у ятір.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 xml:space="preserve"> Хотів укинути у короб,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</w:rPr>
      </w:pPr>
      <w:r w:rsidRPr="00A567AA">
        <w:rPr>
          <w:rFonts w:ascii="Times New Roman" w:hAnsi="Times New Roman"/>
          <w:sz w:val="28"/>
          <w:szCs w:val="28"/>
        </w:rPr>
        <w:t xml:space="preserve"> Та місяць вислизнув, мов короп.</w:t>
      </w:r>
    </w:p>
    <w:p w:rsidR="001026C6" w:rsidRDefault="001026C6" w:rsidP="00CB26D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(журнал «Тернопіль», №3 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A567AA">
        <w:rPr>
          <w:rFonts w:ascii="Times New Roman" w:hAnsi="Times New Roman"/>
          <w:sz w:val="28"/>
          <w:szCs w:val="28"/>
        </w:rPr>
        <w:t xml:space="preserve"> 1993 рік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1026C6" w:rsidRPr="00CB26D0" w:rsidRDefault="001026C6" w:rsidP="00CB26D0">
      <w:pPr>
        <w:rPr>
          <w:rFonts w:ascii="Times New Roman" w:hAnsi="Times New Roman"/>
          <w:sz w:val="28"/>
          <w:szCs w:val="28"/>
          <w:lang w:val="uk-UA"/>
        </w:rPr>
      </w:pPr>
      <w:r w:rsidRPr="00CB26D0">
        <w:rPr>
          <w:rFonts w:ascii="Times New Roman" w:hAnsi="Times New Roman"/>
          <w:shadow/>
          <w:color w:val="3A1A68"/>
          <w:sz w:val="72"/>
          <w:szCs w:val="72"/>
          <w:lang w:val="uk-UA" w:eastAsia="ru-RU"/>
        </w:rPr>
        <w:t xml:space="preserve"> </w:t>
      </w:r>
      <w:r w:rsidRPr="00CB26D0">
        <w:rPr>
          <w:rFonts w:ascii="Times New Roman" w:hAnsi="Times New Roman"/>
          <w:sz w:val="28"/>
          <w:szCs w:val="28"/>
          <w:lang w:val="uk-UA"/>
        </w:rPr>
        <w:t>Короб - виріб із лози, бересту для зберігання ,перенесення чого-небудь.</w:t>
      </w:r>
    </w:p>
    <w:p w:rsidR="001026C6" w:rsidRPr="004D19AF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A96A74">
        <w:rPr>
          <w:rFonts w:ascii="Times New Roman" w:hAnsi="Times New Roman"/>
          <w:sz w:val="28"/>
          <w:szCs w:val="28"/>
          <w:lang w:val="uk-UA"/>
        </w:rPr>
        <w:t>Ятір</w:t>
      </w:r>
      <w:r>
        <w:rPr>
          <w:rFonts w:ascii="Times New Roman" w:hAnsi="Times New Roman"/>
          <w:sz w:val="28"/>
          <w:szCs w:val="28"/>
          <w:lang w:val="uk-UA"/>
        </w:rPr>
        <w:t xml:space="preserve">- рибальські сіті </w:t>
      </w:r>
      <w:r w:rsidRPr="004D19AF">
        <w:rPr>
          <w:rFonts w:ascii="Times New Roman" w:hAnsi="Times New Roman"/>
          <w:sz w:val="28"/>
          <w:szCs w:val="28"/>
          <w:lang w:val="uk-UA"/>
        </w:rPr>
        <w:t>циліндрично</w:t>
      </w:r>
      <w:r>
        <w:rPr>
          <w:rFonts w:ascii="Times New Roman" w:hAnsi="Times New Roman"/>
          <w:sz w:val="28"/>
          <w:szCs w:val="28"/>
          <w:lang w:val="uk-UA"/>
        </w:rPr>
        <w:t>ї форми.</w:t>
      </w:r>
    </w:p>
    <w:p w:rsidR="001026C6" w:rsidRPr="00A96A74" w:rsidRDefault="001026C6" w:rsidP="00FF2B45">
      <w:pPr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Попрацюємо із текстом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-Який художній засіб міститься  у назві твору?</w:t>
      </w:r>
    </w:p>
    <w:p w:rsidR="001026C6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-Чи можна місяць упіймати у короб?</w:t>
      </w:r>
    </w:p>
    <w:p w:rsidR="001026C6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-Як називають такий засіб у літературі?</w:t>
      </w:r>
    </w:p>
    <w:p w:rsidR="001026C6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-Знайдіть порівняння у тексті.</w:t>
      </w:r>
    </w:p>
    <w:p w:rsidR="001026C6" w:rsidRPr="00A567AA" w:rsidRDefault="001026C6" w:rsidP="004B398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-Де міститься метафора?</w:t>
      </w:r>
    </w:p>
    <w:p w:rsidR="001026C6" w:rsidRPr="000F58A6" w:rsidRDefault="001026C6" w:rsidP="004B398F">
      <w:pPr>
        <w:rPr>
          <w:lang w:val="uk-UA"/>
        </w:rPr>
      </w:pPr>
    </w:p>
    <w:p w:rsidR="001026C6" w:rsidRPr="007204BA" w:rsidRDefault="001026C6" w:rsidP="004B398F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7204BA" w:rsidRDefault="001026C6" w:rsidP="000C6B74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2A277F" w:rsidRDefault="001026C6" w:rsidP="00AD6E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br/>
        <w:t>Сторінка 3 . Животоки (річки рідного краю)</w:t>
      </w:r>
    </w:p>
    <w:p w:rsidR="001026C6" w:rsidRDefault="001026C6" w:rsidP="00AD6E76">
      <w:pPr>
        <w:rPr>
          <w:rFonts w:ascii="Times New Roman" w:hAnsi="Times New Roman"/>
          <w:sz w:val="28"/>
          <w:szCs w:val="28"/>
          <w:lang w:val="uk-UA"/>
        </w:rPr>
      </w:pPr>
      <w:r w:rsidRPr="000455F9">
        <w:rPr>
          <w:rFonts w:ascii="Times New Roman" w:hAnsi="Times New Roman"/>
          <w:sz w:val="28"/>
          <w:szCs w:val="28"/>
          <w:lang w:val="en-US"/>
        </w:rPr>
        <w:pict>
          <v:shape id="_x0000_i1048" type="#_x0000_t75" style="width:180pt;height:126pt">
            <v:imagedata r:id="rId31" o:title=""/>
          </v:shape>
        </w:pic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631E14">
        <w:rPr>
          <w:rFonts w:ascii="Times New Roman" w:hAnsi="Times New Roman"/>
          <w:sz w:val="28"/>
          <w:szCs w:val="28"/>
          <w:lang w:val="uk-UA"/>
        </w:rPr>
        <w:t>Золота Липа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026C6" w:rsidRPr="00BF6C66" w:rsidRDefault="001026C6" w:rsidP="00FF2B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Учень (випереджувальне завдання).</w:t>
      </w:r>
    </w:p>
    <w:p w:rsidR="001026C6" w:rsidRPr="00906013" w:rsidRDefault="001026C6" w:rsidP="00FF2B45">
      <w:pPr>
        <w:rPr>
          <w:rFonts w:ascii="Times New Roman" w:hAnsi="Times New Roman"/>
          <w:sz w:val="28"/>
          <w:szCs w:val="28"/>
          <w:lang w:val="en-US"/>
        </w:rPr>
      </w:pPr>
      <w:r w:rsidRPr="000455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" o:spid="_x0000_i1049" type="#_x0000_t75" style="width:240pt;height:180pt;visibility:visible">
            <v:imagedata r:id="rId32" o:title=""/>
          </v:shape>
        </w:pict>
      </w:r>
    </w:p>
    <w:p w:rsidR="001026C6" w:rsidRPr="00094FF3" w:rsidRDefault="001026C6" w:rsidP="00FF2B45">
      <w:pPr>
        <w:rPr>
          <w:rFonts w:ascii="Times New Roman" w:hAnsi="Times New Roman"/>
          <w:sz w:val="28"/>
          <w:szCs w:val="28"/>
        </w:rPr>
      </w:pPr>
      <w:r w:rsidRPr="00631E14">
        <w:rPr>
          <w:rFonts w:ascii="Times New Roman" w:hAnsi="Times New Roman"/>
          <w:sz w:val="28"/>
          <w:szCs w:val="28"/>
          <w:lang w:val="uk-UA"/>
        </w:rPr>
        <w:t xml:space="preserve">Золота Липа — річка в Україні, </w:t>
      </w:r>
      <w:r>
        <w:rPr>
          <w:rFonts w:ascii="Times New Roman" w:hAnsi="Times New Roman"/>
          <w:sz w:val="28"/>
          <w:szCs w:val="28"/>
          <w:lang w:val="uk-UA"/>
        </w:rPr>
        <w:t xml:space="preserve"> в межах</w:t>
      </w:r>
      <w:r w:rsidRPr="00631E14">
        <w:rPr>
          <w:rFonts w:ascii="Times New Roman" w:hAnsi="Times New Roman"/>
          <w:sz w:val="28"/>
          <w:szCs w:val="28"/>
          <w:lang w:val="uk-UA"/>
        </w:rPr>
        <w:t>Львівської області та Бережанського, Підгаєцького і Монастириського районів Тернопільської області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631E14">
        <w:rPr>
          <w:rFonts w:ascii="Times New Roman" w:hAnsi="Times New Roman"/>
          <w:sz w:val="28"/>
          <w:szCs w:val="28"/>
          <w:lang w:val="uk-UA"/>
        </w:rPr>
        <w:t xml:space="preserve"> Золота Липа утворюється злиттям Західної Золотої Липи і Східної Золотої Липи, які беруть свій початок на південних схилах Головного європейського вододілу, між лісистими пагорбами Гологорів. 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Pr="00631E14">
        <w:rPr>
          <w:rFonts w:ascii="Times New Roman" w:hAnsi="Times New Roman"/>
          <w:sz w:val="28"/>
          <w:szCs w:val="28"/>
          <w:lang w:val="uk-UA"/>
        </w:rPr>
        <w:t>ирло розташоване в межах Тлумацького району Івано-Франківської</w:t>
      </w:r>
      <w:r>
        <w:rPr>
          <w:rFonts w:ascii="Times New Roman" w:hAnsi="Times New Roman"/>
          <w:sz w:val="28"/>
          <w:szCs w:val="28"/>
          <w:lang w:val="uk-UA"/>
        </w:rPr>
        <w:t xml:space="preserve"> області. Це л</w:t>
      </w:r>
      <w:r w:rsidRPr="00631E14">
        <w:rPr>
          <w:rFonts w:ascii="Times New Roman" w:hAnsi="Times New Roman"/>
          <w:sz w:val="28"/>
          <w:szCs w:val="28"/>
          <w:lang w:val="uk-UA"/>
        </w:rPr>
        <w:t>іва притока Дністра (басейн Чорного Моря).</w:t>
      </w:r>
    </w:p>
    <w:p w:rsidR="001026C6" w:rsidRDefault="001026C6" w:rsidP="00FF2B45">
      <w:pPr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026C6" w:rsidRDefault="001026C6" w:rsidP="00FF2B45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Вчитель літератури</w:t>
      </w:r>
    </w:p>
    <w:p w:rsidR="001026C6" w:rsidRDefault="001026C6" w:rsidP="00FF2B45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Яку ви знаєте легенду про Золоту Липу?</w:t>
      </w:r>
    </w:p>
    <w:p w:rsidR="001026C6" w:rsidRPr="00B83209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Учень(випереджувальне завдання)</w:t>
      </w:r>
    </w:p>
    <w:p w:rsidR="001026C6" w:rsidRPr="00CD4DF8" w:rsidRDefault="001026C6" w:rsidP="00FF2B45">
      <w:pPr>
        <w:rPr>
          <w:rFonts w:ascii="Times New Roman" w:hAnsi="Times New Roman"/>
          <w:sz w:val="28"/>
          <w:szCs w:val="28"/>
        </w:rPr>
      </w:pPr>
      <w:r w:rsidRPr="00631E14">
        <w:rPr>
          <w:rFonts w:ascii="Times New Roman" w:hAnsi="Times New Roman"/>
          <w:sz w:val="28"/>
          <w:szCs w:val="28"/>
          <w:lang w:val="uk-UA"/>
        </w:rPr>
        <w:t>За народними переказами, назву річка отримала за добру воду, ніби настояну на цвіті липи. Так називали її Липа. Але одного разу у ній затонув татарський віз із золотом, і люди ще довго шукали золото у воді. Тому з того часу річку стали називати «Золотою Липою».</w:t>
      </w:r>
    </w:p>
    <w:p w:rsidR="001026C6" w:rsidRPr="00CD4DF8" w:rsidRDefault="001026C6" w:rsidP="00FF2B45">
      <w:pPr>
        <w:rPr>
          <w:rFonts w:ascii="Times New Roman" w:hAnsi="Times New Roman"/>
          <w:sz w:val="28"/>
          <w:szCs w:val="28"/>
        </w:rPr>
      </w:pP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української літератури:</w:t>
      </w:r>
    </w:p>
    <w:p w:rsidR="001026C6" w:rsidRDefault="001026C6" w:rsidP="00B83209">
      <w:pPr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</w:rPr>
        <w:t>Георгій ПЕТРУК- ПОПИК</w:t>
      </w: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AD0CA2">
        <w:rPr>
          <w:rFonts w:ascii="Times New Roman" w:hAnsi="Times New Roman"/>
          <w:sz w:val="28"/>
          <w:szCs w:val="28"/>
        </w:rPr>
        <w:t>Георгій ПЕТРУК- ПОПИК</w:t>
      </w: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Народився 1932 року на Шумщині</w:t>
      </w:r>
      <w:r w:rsidRPr="00AD0CA2">
        <w:rPr>
          <w:rFonts w:ascii="Times New Roman" w:hAnsi="Times New Roman"/>
          <w:sz w:val="28"/>
          <w:szCs w:val="28"/>
          <w:lang w:val="uk-UA"/>
        </w:rPr>
        <w:t>. Вчився у Кременецькій фельдшерсько-акушерській школі (1950-1951). Закінчив Енгельське військово-морське (1953) та Чортківське медичне (1957) училища. Служив на Балтійському і Тихоокеанському флотах. Працював у медичних закладах Шумського району Тернопільської області та Дрогобицького району на Львівщині.</w:t>
      </w: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AD0CA2">
        <w:rPr>
          <w:rFonts w:ascii="Times New Roman" w:hAnsi="Times New Roman"/>
          <w:sz w:val="28"/>
          <w:szCs w:val="28"/>
          <w:lang w:val="uk-UA"/>
        </w:rPr>
        <w:t xml:space="preserve">     У 1969 році закінчив Тернопільський державний медінститут. Завідував віддділом облсанепідстанції у Тернополі.</w:t>
      </w: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AD0CA2">
        <w:rPr>
          <w:rFonts w:ascii="Times New Roman" w:hAnsi="Times New Roman"/>
          <w:sz w:val="28"/>
          <w:szCs w:val="28"/>
          <w:lang w:val="uk-UA"/>
        </w:rPr>
        <w:t xml:space="preserve">     Був членом Національної Спілки письменників України. Автор поетичних збірок «Весняні птахи» (1981), «Тополиний сніг» (1982), «Пригорща жита» (1986), «Думаю вголос» (1990), «Співоче поле» (1991)</w:t>
      </w:r>
      <w:r>
        <w:rPr>
          <w:rFonts w:ascii="Times New Roman" w:hAnsi="Times New Roman"/>
          <w:sz w:val="28"/>
          <w:szCs w:val="28"/>
          <w:lang w:val="uk-UA"/>
        </w:rPr>
        <w:t xml:space="preserve">, «Березневі послання» (1995) та ін. </w:t>
      </w:r>
      <w:r w:rsidRPr="00AD0CA2">
        <w:rPr>
          <w:rFonts w:ascii="Times New Roman" w:hAnsi="Times New Roman"/>
          <w:sz w:val="28"/>
          <w:szCs w:val="28"/>
          <w:lang w:val="uk-UA"/>
        </w:rPr>
        <w:t xml:space="preserve"> Він тривалий час очолював Тернопільську крайову організаці</w:t>
      </w:r>
      <w:r>
        <w:rPr>
          <w:rFonts w:ascii="Times New Roman" w:hAnsi="Times New Roman"/>
          <w:sz w:val="28"/>
          <w:szCs w:val="28"/>
          <w:lang w:val="uk-UA"/>
        </w:rPr>
        <w:t>ю Народного Руху України</w:t>
      </w:r>
      <w:r w:rsidRPr="00AD0CA2">
        <w:rPr>
          <w:rFonts w:ascii="Times New Roman" w:hAnsi="Times New Roman"/>
          <w:sz w:val="28"/>
          <w:szCs w:val="28"/>
          <w:lang w:val="uk-UA"/>
        </w:rPr>
        <w:t>.</w:t>
      </w: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tabs>
          <w:tab w:val="left" w:pos="955"/>
        </w:tabs>
        <w:rPr>
          <w:sz w:val="32"/>
          <w:szCs w:val="32"/>
          <w:lang w:val="uk-UA"/>
        </w:rPr>
      </w:pPr>
    </w:p>
    <w:p w:rsidR="001026C6" w:rsidRDefault="001026C6" w:rsidP="00FF2B45">
      <w:pPr>
        <w:tabs>
          <w:tab w:val="left" w:pos="955"/>
        </w:tabs>
        <w:rPr>
          <w:sz w:val="32"/>
          <w:szCs w:val="32"/>
          <w:lang w:val="uk-UA"/>
        </w:rPr>
      </w:pPr>
      <w:r w:rsidRPr="000455F9">
        <w:rPr>
          <w:sz w:val="32"/>
          <w:szCs w:val="32"/>
        </w:rPr>
        <w:pict>
          <v:shape id="_x0000_i1050" type="#_x0000_t75" style="width:181.5pt;height:236.25pt">
            <v:imagedata r:id="rId33" o:title=""/>
          </v:shape>
        </w:pict>
      </w:r>
    </w:p>
    <w:p w:rsidR="001026C6" w:rsidRDefault="001026C6" w:rsidP="00FF2B45">
      <w:pPr>
        <w:tabs>
          <w:tab w:val="left" w:pos="955"/>
        </w:tabs>
        <w:rPr>
          <w:sz w:val="32"/>
          <w:szCs w:val="32"/>
          <w:lang w:val="uk-UA"/>
        </w:rPr>
      </w:pPr>
    </w:p>
    <w:p w:rsidR="001026C6" w:rsidRPr="0095633D" w:rsidRDefault="001026C6" w:rsidP="00FF2B45">
      <w:pPr>
        <w:tabs>
          <w:tab w:val="left" w:pos="955"/>
        </w:tabs>
        <w:rPr>
          <w:sz w:val="32"/>
          <w:szCs w:val="32"/>
          <w:lang w:val="uk-UA"/>
        </w:rPr>
      </w:pPr>
    </w:p>
    <w:p w:rsidR="001026C6" w:rsidRPr="00AD0CA2" w:rsidRDefault="001026C6" w:rsidP="00B83209">
      <w:pPr>
        <w:pStyle w:val="ListParagraph"/>
        <w:rPr>
          <w:rFonts w:ascii="Times New Roman" w:hAnsi="Times New Roman"/>
          <w:sz w:val="28"/>
          <w:szCs w:val="28"/>
        </w:rPr>
      </w:pPr>
      <w:r w:rsidRPr="00AD0CA2">
        <w:rPr>
          <w:rFonts w:ascii="Times New Roman" w:hAnsi="Times New Roman"/>
          <w:sz w:val="28"/>
          <w:szCs w:val="28"/>
          <w:lang w:val="uk-UA"/>
        </w:rPr>
        <w:t>Учень декламує напам’</w:t>
      </w:r>
      <w:r w:rsidRPr="00AD0CA2">
        <w:rPr>
          <w:rFonts w:ascii="Times New Roman" w:hAnsi="Times New Roman"/>
          <w:sz w:val="28"/>
          <w:szCs w:val="28"/>
        </w:rPr>
        <w:t>ять</w:t>
      </w:r>
    </w:p>
    <w:p w:rsidR="001026C6" w:rsidRPr="0095633D" w:rsidRDefault="001026C6" w:rsidP="00FF2B45">
      <w:pPr>
        <w:tabs>
          <w:tab w:val="left" w:pos="955"/>
        </w:tabs>
        <w:rPr>
          <w:sz w:val="32"/>
          <w:szCs w:val="32"/>
          <w:lang w:val="uk-UA"/>
        </w:rPr>
      </w:pPr>
    </w:p>
    <w:p w:rsidR="001026C6" w:rsidRDefault="001026C6" w:rsidP="00FF2B45">
      <w:pPr>
        <w:tabs>
          <w:tab w:val="left" w:pos="955"/>
        </w:tabs>
        <w:rPr>
          <w:sz w:val="32"/>
          <w:szCs w:val="32"/>
          <w:lang w:val="uk-UA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</w:rPr>
        <w:t>НАД ЗОЛОТОЮ ЛИПОЮ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 xml:space="preserve"> </w:t>
      </w:r>
      <w:r w:rsidRPr="00F27817">
        <w:rPr>
          <w:rFonts w:ascii="Times New Roman" w:hAnsi="Times New Roman"/>
          <w:sz w:val="28"/>
          <w:szCs w:val="32"/>
        </w:rPr>
        <w:t>Веслує Липа Золота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Між золотими берегами: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У вічність десь, за Бережани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Пливе й назад не поверта.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Чужі човни по течії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Спливли... Їх згадувати годі.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Живуть одвік річки в народі,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Струмки збираючи свої.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Тому ще та Русалка ходить,</w:t>
      </w:r>
    </w:p>
    <w:p w:rsidR="001026C6" w:rsidRPr="008103C1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</w:rPr>
        <w:t xml:space="preserve"> Яку, можливо, тут, на подив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Зустрів Шашкевич Маркіян.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І грає в барвах тих водиця,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Які в талан взяла Кульчицька...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Та річка — пісня Бережан.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>(збірка поезій «Вінок Маркіянові Шашкевичу», Київ, 1987;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ж. «Тернопіль», №5-6 за 1994;</w:t>
      </w:r>
    </w:p>
    <w:p w:rsidR="001026C6" w:rsidRPr="00F27817" w:rsidRDefault="001026C6" w:rsidP="00FF2B45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 xml:space="preserve"> антологія «Берег моєї любові», Бережани, 1995, упорядник Богдан Тихий)</w:t>
      </w:r>
    </w:p>
    <w:p w:rsidR="001026C6" w:rsidRDefault="001026C6" w:rsidP="00BF0A91">
      <w:pPr>
        <w:numPr>
          <w:ilvl w:val="0"/>
          <w:numId w:val="5"/>
        </w:numPr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Де заховалася метафора?</w:t>
      </w:r>
    </w:p>
    <w:p w:rsidR="001026C6" w:rsidRPr="00F27817" w:rsidRDefault="001026C6" w:rsidP="00BF0A91">
      <w:pPr>
        <w:tabs>
          <w:tab w:val="left" w:pos="955"/>
        </w:tabs>
        <w:rPr>
          <w:rFonts w:ascii="Times New Roman" w:hAnsi="Times New Roman"/>
          <w:sz w:val="28"/>
          <w:szCs w:val="32"/>
        </w:rPr>
      </w:pPr>
      <w:r w:rsidRPr="00F27817">
        <w:rPr>
          <w:rFonts w:ascii="Times New Roman" w:hAnsi="Times New Roman"/>
          <w:sz w:val="28"/>
          <w:szCs w:val="32"/>
        </w:rPr>
        <w:t>Веслує Липа Золота</w:t>
      </w:r>
      <w:r>
        <w:rPr>
          <w:rFonts w:ascii="Times New Roman" w:hAnsi="Times New Roman"/>
          <w:sz w:val="28"/>
          <w:szCs w:val="32"/>
          <w:lang w:val="uk-UA"/>
        </w:rPr>
        <w:t xml:space="preserve"> </w:t>
      </w:r>
      <w:r w:rsidRPr="00BF0A91">
        <w:rPr>
          <w:rFonts w:ascii="Times New Roman" w:hAnsi="Times New Roman"/>
          <w:sz w:val="28"/>
          <w:szCs w:val="32"/>
        </w:rPr>
        <w:t xml:space="preserve"> </w:t>
      </w:r>
      <w:r w:rsidRPr="00F27817">
        <w:rPr>
          <w:rFonts w:ascii="Times New Roman" w:hAnsi="Times New Roman"/>
          <w:sz w:val="28"/>
          <w:szCs w:val="32"/>
        </w:rPr>
        <w:t>І грає в барвах тих водиця</w:t>
      </w:r>
      <w:r w:rsidRPr="00BF0A91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uk-UA"/>
        </w:rPr>
        <w:t xml:space="preserve"> </w:t>
      </w:r>
      <w:r w:rsidRPr="00F27817">
        <w:rPr>
          <w:rFonts w:ascii="Times New Roman" w:hAnsi="Times New Roman"/>
          <w:sz w:val="28"/>
          <w:szCs w:val="32"/>
        </w:rPr>
        <w:t>Їх згадувати годі.</w:t>
      </w:r>
    </w:p>
    <w:p w:rsidR="001026C6" w:rsidRDefault="001026C6" w:rsidP="00BF0A91">
      <w:pPr>
        <w:numPr>
          <w:ilvl w:val="0"/>
          <w:numId w:val="5"/>
        </w:numPr>
        <w:rPr>
          <w:rFonts w:ascii="Times New Roman" w:hAnsi="Times New Roman"/>
          <w:sz w:val="28"/>
          <w:szCs w:val="32"/>
          <w:lang w:val="uk-UA"/>
        </w:rPr>
      </w:pPr>
    </w:p>
    <w:p w:rsidR="001026C6" w:rsidRPr="00BF6C66" w:rsidRDefault="001026C6" w:rsidP="00FF2B45">
      <w:pPr>
        <w:rPr>
          <w:rFonts w:ascii="Times New Roman" w:hAnsi="Times New Roman"/>
          <w:sz w:val="28"/>
          <w:szCs w:val="32"/>
          <w:lang w:val="uk-UA"/>
        </w:rPr>
      </w:pPr>
    </w:p>
    <w:p w:rsidR="001026C6" w:rsidRDefault="001026C6" w:rsidP="00FF2B45">
      <w:pPr>
        <w:rPr>
          <w:lang w:val="uk-UA"/>
        </w:rPr>
      </w:pPr>
    </w:p>
    <w:p w:rsidR="001026C6" w:rsidRDefault="001026C6" w:rsidP="00FF2B45">
      <w:pPr>
        <w:rPr>
          <w:lang w:val="uk-UA"/>
        </w:rPr>
      </w:pPr>
    </w:p>
    <w:p w:rsidR="001026C6" w:rsidRPr="00FE6B4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Це́нівка.</w:t>
      </w:r>
    </w:p>
    <w:p w:rsidR="001026C6" w:rsidRPr="00FE6B4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Учень ( випереджувальне завдання)</w:t>
      </w:r>
    </w:p>
    <w:p w:rsidR="001026C6" w:rsidRPr="00FE6B4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FE6B40">
        <w:rPr>
          <w:rFonts w:ascii="Times New Roman" w:hAnsi="Times New Roman"/>
          <w:sz w:val="28"/>
          <w:szCs w:val="28"/>
          <w:lang w:val="uk-UA"/>
        </w:rPr>
        <w:t>Це́нівка, Це́ніївка — річка в Україні, в межах Козівського і Бережанського районів Тернопільської області. Ліва притока</w:t>
      </w:r>
      <w:r>
        <w:rPr>
          <w:rFonts w:ascii="Times New Roman" w:hAnsi="Times New Roman"/>
          <w:sz w:val="28"/>
          <w:szCs w:val="28"/>
          <w:lang w:val="uk-UA"/>
        </w:rPr>
        <w:t xml:space="preserve"> Золотої Липи (басейн Дністра).</w:t>
      </w:r>
      <w:r w:rsidRPr="00FE6B40">
        <w:rPr>
          <w:rFonts w:ascii="Times New Roman" w:hAnsi="Times New Roman"/>
          <w:sz w:val="28"/>
          <w:szCs w:val="28"/>
          <w:lang w:val="uk-UA"/>
        </w:rPr>
        <w:t xml:space="preserve"> Впадає до Золотої Липи на південь від села Потуторів.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FE6B40">
        <w:rPr>
          <w:rFonts w:ascii="Times New Roman" w:hAnsi="Times New Roman"/>
          <w:sz w:val="28"/>
          <w:szCs w:val="28"/>
          <w:lang w:val="uk-UA"/>
        </w:rPr>
        <w:t>Довжина 27 км, Річище завширшки до 10 м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FE6B40">
        <w:rPr>
          <w:rFonts w:ascii="Times New Roman" w:hAnsi="Times New Roman"/>
          <w:sz w:val="28"/>
          <w:szCs w:val="28"/>
          <w:lang w:val="uk-UA"/>
        </w:rPr>
        <w:t xml:space="preserve">Живлення мішане з переважанням снігового. Льодовий покрив нестійкий. 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FE6B40">
        <w:rPr>
          <w:rFonts w:ascii="Times New Roman" w:hAnsi="Times New Roman"/>
          <w:sz w:val="28"/>
          <w:szCs w:val="28"/>
          <w:lang w:val="uk-UA"/>
        </w:rPr>
        <w:t>Використовується на господарські потреби.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FE6B4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української літератури:</w:t>
      </w:r>
    </w:p>
    <w:p w:rsidR="001026C6" w:rsidRDefault="001026C6" w:rsidP="00FF2B45">
      <w:pPr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 xml:space="preserve">Чарівна краса природи надихала поетів, давала їм наснагу навіть у тяжких обставинах життя писати про прекрасне. Так на берегах річки Ценівки було створено </w:t>
      </w:r>
      <w:r>
        <w:rPr>
          <w:rFonts w:ascii="Times New Roman" w:hAnsi="Times New Roman"/>
          <w:sz w:val="28"/>
          <w:szCs w:val="32"/>
          <w:lang w:val="uk-UA"/>
        </w:rPr>
        <w:t>ліричну пісню,що стала народною. Автором її є відомий січовий стрілець Р.Купчинський.</w:t>
      </w:r>
    </w:p>
    <w:p w:rsidR="001026C6" w:rsidRDefault="001026C6" w:rsidP="00FF2B45">
      <w:pPr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Народився на Зборівщині 1894р. – поет, прозаїк, журналіст, композитор, критик, громадський діяч. Вступив до Легіону УСС(Українських Січових Стрільців). Емігрував до США, де і помер 1976 р. У Тернополі 1990р. Видано збірку «Як з Бережан до кадри:Стрілецькі пісні Романа Купчинського»</w:t>
      </w:r>
    </w:p>
    <w:p w:rsidR="001026C6" w:rsidRPr="00F27817" w:rsidRDefault="001026C6" w:rsidP="00FF2B45">
      <w:pPr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Христя</w:t>
      </w:r>
    </w:p>
    <w:p w:rsidR="001026C6" w:rsidRDefault="001026C6" w:rsidP="00FF2B45">
      <w:pPr>
        <w:rPr>
          <w:sz w:val="32"/>
          <w:szCs w:val="32"/>
          <w:lang w:val="uk-UA"/>
        </w:rPr>
      </w:pPr>
      <w:r w:rsidRPr="000455F9">
        <w:rPr>
          <w:sz w:val="32"/>
          <w:szCs w:val="32"/>
          <w:lang w:val="uk-UA"/>
        </w:rPr>
        <w:pict>
          <v:shape id="_x0000_i1051" type="#_x0000_t75" style="width:282.75pt;height:309pt">
            <v:imagedata r:id="rId34" o:title=""/>
          </v:shape>
        </w:pict>
      </w:r>
    </w:p>
    <w:p w:rsidR="001026C6" w:rsidRPr="00F27817" w:rsidRDefault="001026C6" w:rsidP="0054415E">
      <w:pPr>
        <w:tabs>
          <w:tab w:val="left" w:pos="912"/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 xml:space="preserve"> «Човен хитається серед води»</w:t>
      </w:r>
    </w:p>
    <w:p w:rsidR="001026C6" w:rsidRPr="00F27817" w:rsidRDefault="001026C6" w:rsidP="0054415E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 xml:space="preserve">                                                         Сл. і муз. Р. Купчинського</w:t>
      </w:r>
    </w:p>
    <w:p w:rsidR="001026C6" w:rsidRDefault="001026C6" w:rsidP="0054415E">
      <w:pPr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(прослуховування пісні у виконанні Д.Гнатюка)</w:t>
      </w:r>
    </w:p>
    <w:p w:rsidR="001026C6" w:rsidRPr="00F27817" w:rsidRDefault="001026C6" w:rsidP="00FF2B45">
      <w:pPr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Човен хитається серед води,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Плеще об хвилю весло.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 місячнім сяйві біліють сади,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Здалека видно село.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Люба дівчино, прийди,прийди,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Забудем деннеє зло.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 xml:space="preserve">Човен по воді 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Вихитується,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Козак дівчини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Випитується: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numPr>
          <w:ilvl w:val="0"/>
          <w:numId w:val="4"/>
        </w:numPr>
        <w:tabs>
          <w:tab w:val="left" w:pos="2723"/>
        </w:tabs>
        <w:spacing w:after="0" w:line="240" w:lineRule="auto"/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Чом в тебе, дівчино,</w:t>
      </w:r>
    </w:p>
    <w:p w:rsidR="001026C6" w:rsidRPr="00F27817" w:rsidRDefault="001026C6" w:rsidP="00FF2B45">
      <w:pPr>
        <w:tabs>
          <w:tab w:val="left" w:pos="2723"/>
        </w:tabs>
        <w:ind w:left="360"/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Уста солоденькі?</w:t>
      </w:r>
    </w:p>
    <w:p w:rsidR="001026C6" w:rsidRPr="00F27817" w:rsidRDefault="001026C6" w:rsidP="00FF2B45">
      <w:pPr>
        <w:numPr>
          <w:ilvl w:val="0"/>
          <w:numId w:val="4"/>
        </w:numPr>
        <w:tabs>
          <w:tab w:val="left" w:pos="2723"/>
        </w:tabs>
        <w:spacing w:after="0" w:line="240" w:lineRule="auto"/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Щоб їх цілував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Мій милесенький.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 xml:space="preserve">Човен хитається серед води, 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Тільки одні комиші.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З вітром жартуючи на всі лади,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Ворушать тишу ночі.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Люба дівчино, прийди, прийди,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Дати розраду душі.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Човен по воді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Вихитується,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Козак дівчини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Випитується: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</w:p>
    <w:p w:rsidR="001026C6" w:rsidRPr="00F27817" w:rsidRDefault="001026C6" w:rsidP="00FF2B45">
      <w:pPr>
        <w:numPr>
          <w:ilvl w:val="0"/>
          <w:numId w:val="4"/>
        </w:numPr>
        <w:tabs>
          <w:tab w:val="left" w:pos="2723"/>
        </w:tabs>
        <w:spacing w:after="0" w:line="240" w:lineRule="auto"/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Чом в тебе, дівчино,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Очка чорнесенькі?</w:t>
      </w:r>
    </w:p>
    <w:p w:rsidR="001026C6" w:rsidRPr="00F27817" w:rsidRDefault="001026C6" w:rsidP="00FF2B45">
      <w:pPr>
        <w:numPr>
          <w:ilvl w:val="0"/>
          <w:numId w:val="4"/>
        </w:numPr>
        <w:tabs>
          <w:tab w:val="left" w:pos="2723"/>
        </w:tabs>
        <w:spacing w:after="0" w:line="240" w:lineRule="auto"/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Від темної нічки,</w:t>
      </w:r>
    </w:p>
    <w:p w:rsidR="001026C6" w:rsidRPr="00F27817" w:rsidRDefault="001026C6" w:rsidP="00FF2B45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F27817">
        <w:rPr>
          <w:rFonts w:ascii="Times New Roman" w:hAnsi="Times New Roman"/>
          <w:sz w:val="28"/>
          <w:szCs w:val="32"/>
          <w:lang w:val="uk-UA"/>
        </w:rPr>
        <w:t>Мій милесенький.</w:t>
      </w:r>
    </w:p>
    <w:p w:rsidR="001026C6" w:rsidRDefault="001026C6" w:rsidP="005F218F">
      <w:pPr>
        <w:numPr>
          <w:ilvl w:val="1"/>
          <w:numId w:val="4"/>
        </w:numPr>
        <w:tabs>
          <w:tab w:val="left" w:pos="1875"/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Обери відповідь</w:t>
      </w:r>
    </w:p>
    <w:p w:rsidR="001026C6" w:rsidRDefault="001026C6" w:rsidP="005F218F">
      <w:pPr>
        <w:tabs>
          <w:tab w:val="left" w:pos="1875"/>
          <w:tab w:val="left" w:pos="2723"/>
        </w:tabs>
        <w:ind w:left="108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До якої лірики належить поезія?</w:t>
      </w:r>
    </w:p>
    <w:p w:rsidR="001026C6" w:rsidRDefault="001026C6" w:rsidP="005F218F">
      <w:pPr>
        <w:tabs>
          <w:tab w:val="left" w:pos="1875"/>
          <w:tab w:val="left" w:pos="2723"/>
        </w:tabs>
        <w:ind w:left="108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-громадянської</w:t>
      </w:r>
    </w:p>
    <w:p w:rsidR="001026C6" w:rsidRDefault="001026C6" w:rsidP="005F218F">
      <w:pPr>
        <w:tabs>
          <w:tab w:val="left" w:pos="1875"/>
          <w:tab w:val="left" w:pos="2723"/>
        </w:tabs>
        <w:ind w:left="108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-пейзажної</w:t>
      </w:r>
    </w:p>
    <w:p w:rsidR="001026C6" w:rsidRPr="00F27817" w:rsidRDefault="001026C6" w:rsidP="005F218F">
      <w:pPr>
        <w:tabs>
          <w:tab w:val="left" w:pos="1875"/>
          <w:tab w:val="left" w:pos="2723"/>
        </w:tabs>
        <w:ind w:left="108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-інтимної</w:t>
      </w:r>
    </w:p>
    <w:p w:rsidR="001026C6" w:rsidRDefault="001026C6" w:rsidP="00FF2B45">
      <w:pPr>
        <w:tabs>
          <w:tab w:val="left" w:pos="1853"/>
        </w:tabs>
        <w:ind w:left="36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       </w:t>
      </w:r>
      <w:r w:rsidRPr="00F27817">
        <w:rPr>
          <w:rFonts w:ascii="Times New Roman" w:hAnsi="Times New Roman"/>
          <w:sz w:val="28"/>
          <w:szCs w:val="32"/>
          <w:lang w:val="uk-UA"/>
        </w:rPr>
        <w:t>У які</w:t>
      </w:r>
      <w:r>
        <w:rPr>
          <w:rFonts w:ascii="Times New Roman" w:hAnsi="Times New Roman"/>
          <w:sz w:val="28"/>
          <w:szCs w:val="32"/>
          <w:lang w:val="uk-UA"/>
        </w:rPr>
        <w:t>й формі написана пісня?</w:t>
      </w:r>
    </w:p>
    <w:p w:rsidR="001026C6" w:rsidRDefault="001026C6" w:rsidP="00FF2B45">
      <w:pPr>
        <w:tabs>
          <w:tab w:val="left" w:pos="1853"/>
        </w:tabs>
        <w:ind w:left="36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         -діалогу</w:t>
      </w:r>
    </w:p>
    <w:p w:rsidR="001026C6" w:rsidRPr="00F27817" w:rsidRDefault="001026C6" w:rsidP="00FF2B45">
      <w:pPr>
        <w:tabs>
          <w:tab w:val="left" w:pos="1853"/>
        </w:tabs>
        <w:ind w:left="360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          -монологу</w:t>
      </w:r>
    </w:p>
    <w:p w:rsidR="001026C6" w:rsidRPr="00F27817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F27817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Pr="00F27817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Серет.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Учень ( випереджувальне завдання)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Серет — ліва притока Дністра. Головний напрямок течії з півночі на південь. Над Серетом — міста Тернопіль, Теребовля, Чортків</w:t>
      </w:r>
    </w:p>
    <w:p w:rsidR="001026C6" w:rsidRPr="005A478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Утворюється від злиття кількох потічків. Річище у верхів'ї помірно звивисте, нижче Тернополя дуже звивисте, шириною</w:t>
      </w:r>
      <w:r>
        <w:rPr>
          <w:rFonts w:ascii="Times New Roman" w:hAnsi="Times New Roman"/>
          <w:sz w:val="28"/>
          <w:szCs w:val="28"/>
          <w:lang w:val="uk-UA"/>
        </w:rPr>
        <w:t xml:space="preserve"> від 10-20 до 35-50 м і більше.</w:t>
      </w:r>
    </w:p>
    <w:p w:rsidR="001026C6" w:rsidRPr="005A478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Основна притока — Гнізна (ліва).</w:t>
      </w:r>
    </w:p>
    <w:p w:rsidR="001026C6" w:rsidRPr="005A478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Живлення Серету мішане, з переважаючим сніговим і дощовим. Льодос</w:t>
      </w:r>
      <w:r>
        <w:rPr>
          <w:rFonts w:ascii="Times New Roman" w:hAnsi="Times New Roman"/>
          <w:sz w:val="28"/>
          <w:szCs w:val="28"/>
          <w:lang w:val="uk-UA"/>
        </w:rPr>
        <w:t>тав із кінця грудня до березня.</w:t>
      </w:r>
    </w:p>
    <w:p w:rsidR="001026C6" w:rsidRPr="005A478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Зарегульована численними ставами (Залозецький, Вертелківський і т. д.) та водосховищами (Тернопільське, Скородинське, Касперівське). Діють невеликі ГЕС;</w:t>
      </w:r>
    </w:p>
    <w:p w:rsidR="001026C6" w:rsidRPr="005A478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Воду використовують також для технічного водопостачання, с.-г. потреб, рибо</w:t>
      </w:r>
      <w:r>
        <w:rPr>
          <w:rFonts w:ascii="Times New Roman" w:hAnsi="Times New Roman"/>
          <w:sz w:val="28"/>
          <w:szCs w:val="28"/>
          <w:lang w:val="uk-UA"/>
        </w:rPr>
        <w:t>розведення; є рекреаційні зони.</w:t>
      </w:r>
    </w:p>
    <w:p w:rsidR="001026C6" w:rsidRPr="005A4780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Створено Серетський заказник.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 w:rsidRPr="005A4780">
        <w:rPr>
          <w:rFonts w:ascii="Times New Roman" w:hAnsi="Times New Roman"/>
          <w:sz w:val="28"/>
          <w:szCs w:val="28"/>
          <w:lang w:val="uk-UA"/>
        </w:rPr>
        <w:t>На берегах Серету — міста Тернопіль, Чортків, Залізці та інші насел. пункти.</w:t>
      </w: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FF2B4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української літератури:</w:t>
      </w:r>
    </w:p>
    <w:p w:rsidR="001026C6" w:rsidRDefault="001026C6" w:rsidP="007B1956">
      <w:pPr>
        <w:numPr>
          <w:ilvl w:val="0"/>
          <w:numId w:val="5"/>
        </w:numPr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Серет(давня назва очерету)- черет- очерет</w:t>
      </w:r>
    </w:p>
    <w:p w:rsidR="001026C6" w:rsidRDefault="001026C6" w:rsidP="007B195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Рідне місто, затишне, неповторне. Серцю близький кожен куточок. Тут дзеркально бринить вечірнім спокоєм плесо Тернопільського ставу. А чарівним парком несе свої води із сивої давнини Серет.</w:t>
      </w:r>
    </w:p>
    <w:p w:rsidR="001026C6" w:rsidRDefault="001026C6" w:rsidP="007B195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C67BB6">
        <w:rPr>
          <w:rFonts w:ascii="Times New Roman" w:hAnsi="Times New Roman"/>
          <w:sz w:val="28"/>
          <w:szCs w:val="28"/>
          <w:lang w:val="uk-UA"/>
        </w:rPr>
        <w:t xml:space="preserve">наслідок </w:t>
      </w:r>
      <w:r>
        <w:rPr>
          <w:rFonts w:ascii="Times New Roman" w:hAnsi="Times New Roman"/>
          <w:sz w:val="28"/>
          <w:szCs w:val="28"/>
          <w:lang w:val="uk-UA"/>
        </w:rPr>
        <w:t>фонетичних змін</w:t>
      </w:r>
      <w:r w:rsidRPr="00C67BB6">
        <w:rPr>
          <w:rFonts w:ascii="Times New Roman" w:hAnsi="Times New Roman"/>
          <w:sz w:val="28"/>
          <w:szCs w:val="28"/>
          <w:lang w:val="uk-UA"/>
        </w:rPr>
        <w:t xml:space="preserve"> із давнішої назви очерету - серет утворилася й відома усім східнослов'янським мовам стародавня форма назви тієї рослини - черет. О</w:t>
      </w:r>
      <w:r>
        <w:rPr>
          <w:rFonts w:ascii="Times New Roman" w:hAnsi="Times New Roman"/>
          <w:sz w:val="28"/>
          <w:szCs w:val="28"/>
          <w:lang w:val="uk-UA"/>
        </w:rPr>
        <w:t>чевидно, саме така найдавніша назва</w:t>
      </w:r>
      <w:r w:rsidRPr="00C67BB6">
        <w:rPr>
          <w:rFonts w:ascii="Times New Roman" w:hAnsi="Times New Roman"/>
          <w:sz w:val="28"/>
          <w:szCs w:val="28"/>
          <w:lang w:val="uk-UA"/>
        </w:rPr>
        <w:t xml:space="preserve"> очерету й послугувала для утворення назви зарослої очеретом річки Серет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026C6" w:rsidRPr="00F27817" w:rsidRDefault="001026C6" w:rsidP="007B1956">
      <w:pPr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не кожен тернопільський поет зачаровувався його красою, а потім виливав непоторну музику його шуму в свої х віршах, як Марія Баліцька</w:t>
      </w:r>
    </w:p>
    <w:p w:rsidR="001026C6" w:rsidRDefault="001026C6" w:rsidP="00AD6E7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Pr="00CD4DF8" w:rsidRDefault="001026C6" w:rsidP="00AD6E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Учень ( випереджувальне завдання).</w:t>
      </w:r>
    </w:p>
    <w:p w:rsidR="001026C6" w:rsidRPr="00622716" w:rsidRDefault="001026C6" w:rsidP="00AD6E76">
      <w:pPr>
        <w:rPr>
          <w:rFonts w:ascii="Times New Roman" w:hAnsi="Times New Roman"/>
          <w:sz w:val="28"/>
          <w:szCs w:val="28"/>
        </w:rPr>
      </w:pPr>
    </w:p>
    <w:p w:rsidR="001026C6" w:rsidRPr="00622716" w:rsidRDefault="001026C6" w:rsidP="00AD6E76">
      <w:pPr>
        <w:rPr>
          <w:rFonts w:ascii="Times New Roman" w:hAnsi="Times New Roman"/>
          <w:sz w:val="28"/>
          <w:szCs w:val="28"/>
        </w:rPr>
      </w:pPr>
      <w:r w:rsidRPr="000455F9">
        <w:rPr>
          <w:rFonts w:ascii="Times New Roman" w:hAnsi="Times New Roman"/>
          <w:sz w:val="28"/>
          <w:szCs w:val="28"/>
        </w:rPr>
        <w:pict>
          <v:shape id="_x0000_i1052" type="#_x0000_t75" style="width:225pt;height:168.75pt">
            <v:imagedata r:id="rId35" o:title=""/>
          </v:shape>
        </w:pict>
      </w:r>
    </w:p>
    <w:p w:rsidR="001026C6" w:rsidRDefault="001026C6" w:rsidP="00AD6E76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>Ві́лія — річка в Україні, права притока річки Горинь. Басейн Дніпра.</w:t>
      </w:r>
    </w:p>
    <w:p w:rsidR="001026C6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>Довжина 77 км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026C6" w:rsidRPr="00F70353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>Заплава здебільшого заболочена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5021C4">
        <w:rPr>
          <w:rFonts w:ascii="Times New Roman" w:hAnsi="Times New Roman"/>
          <w:sz w:val="28"/>
          <w:szCs w:val="28"/>
          <w:lang w:val="uk-UA"/>
        </w:rPr>
        <w:t xml:space="preserve">Річище звивисте, шириною до 28 м, глибиною 1,0—2,0 м. </w:t>
      </w:r>
    </w:p>
    <w:p w:rsidR="001026C6" w:rsidRPr="005021C4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>Бере початок з джерела біля с. Підлісне на Подільській височині. Тече по території Кременецького, Шумського районів Тернопільської області, Острозького району Рівненської області та Білогірського, Ізяславського районів Хмельницької області.</w:t>
      </w:r>
    </w:p>
    <w:p w:rsidR="001026C6" w:rsidRPr="00F70353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>Живлення переважно снігове. Льодостав з середини грудня до початку березня.</w:t>
      </w:r>
    </w:p>
    <w:p w:rsidR="001026C6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 xml:space="preserve"> На річці стоять міста Шумськ, Острог.</w:t>
      </w:r>
    </w:p>
    <w:p w:rsidR="001026C6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 w:rsidRPr="005021C4">
        <w:rPr>
          <w:rFonts w:ascii="Times New Roman" w:hAnsi="Times New Roman"/>
          <w:sz w:val="28"/>
          <w:szCs w:val="28"/>
          <w:lang w:val="uk-UA"/>
        </w:rPr>
        <w:t>Використовується на технічне, сільськогосподарське та побутове водопостачання.</w:t>
      </w:r>
    </w:p>
    <w:p w:rsidR="001026C6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української літератури:</w:t>
      </w:r>
    </w:p>
    <w:p w:rsidR="001026C6" w:rsidRPr="00DC2A92" w:rsidRDefault="001026C6" w:rsidP="00DC2A92">
      <w:pPr>
        <w:numPr>
          <w:ilvl w:val="0"/>
          <w:numId w:val="5"/>
        </w:num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Ганна Костів – Г</w:t>
      </w:r>
      <w:r w:rsidRPr="00DC2A92">
        <w:rPr>
          <w:rFonts w:ascii="Times New Roman" w:hAnsi="Times New Roman"/>
          <w:sz w:val="28"/>
          <w:szCs w:val="32"/>
          <w:lang w:val="uk-UA"/>
        </w:rPr>
        <w:t xml:space="preserve">уска народилася 18 квітня 1947 року на Борщівщині. Закінчила Тернопільський медичний інститут. Працювала лікарем на </w:t>
      </w:r>
      <w:r>
        <w:rPr>
          <w:rFonts w:ascii="Times New Roman" w:hAnsi="Times New Roman"/>
          <w:sz w:val="28"/>
          <w:szCs w:val="32"/>
          <w:lang w:val="uk-UA"/>
        </w:rPr>
        <w:t>Шумщині та Борщівщині. Збірки «А</w:t>
      </w:r>
      <w:r w:rsidRPr="00DC2A92">
        <w:rPr>
          <w:rFonts w:ascii="Times New Roman" w:hAnsi="Times New Roman"/>
          <w:sz w:val="28"/>
          <w:szCs w:val="32"/>
          <w:lang w:val="uk-UA"/>
        </w:rPr>
        <w:t>втограф вірності»(1978), « Цвіте біля хати калина»(1993), «Зелені свята»(1997),  «Чер</w:t>
      </w:r>
      <w:r>
        <w:rPr>
          <w:rFonts w:ascii="Times New Roman" w:hAnsi="Times New Roman"/>
          <w:sz w:val="28"/>
          <w:szCs w:val="32"/>
          <w:lang w:val="uk-UA"/>
        </w:rPr>
        <w:t>воні кетяги калини»(2006) .</w:t>
      </w:r>
      <w:r w:rsidRPr="00DC2A92">
        <w:rPr>
          <w:rFonts w:ascii="Times New Roman" w:hAnsi="Times New Roman"/>
          <w:sz w:val="28"/>
          <w:szCs w:val="32"/>
          <w:lang w:val="uk-UA"/>
        </w:rPr>
        <w:t>Член Національної спілки письменників України.</w:t>
      </w:r>
      <w:r>
        <w:rPr>
          <w:rFonts w:ascii="Times New Roman" w:hAnsi="Times New Roman"/>
          <w:sz w:val="28"/>
          <w:szCs w:val="32"/>
          <w:lang w:val="uk-UA"/>
        </w:rPr>
        <w:t xml:space="preserve"> </w:t>
      </w:r>
      <w:r w:rsidRPr="00DC2A92">
        <w:rPr>
          <w:rFonts w:ascii="Times New Roman" w:hAnsi="Times New Roman"/>
          <w:sz w:val="28"/>
          <w:szCs w:val="32"/>
          <w:lang w:val="uk-UA"/>
        </w:rPr>
        <w:t>Нагороджена Орденом княгині Ольги.</w:t>
      </w:r>
    </w:p>
    <w:p w:rsidR="001026C6" w:rsidRPr="00DC2A92" w:rsidRDefault="001026C6" w:rsidP="00DC2A92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 xml:space="preserve"> </w:t>
      </w:r>
    </w:p>
    <w:p w:rsidR="001026C6" w:rsidRDefault="001026C6" w:rsidP="005021C4">
      <w:pPr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5021C4">
      <w:pPr>
        <w:rPr>
          <w:sz w:val="32"/>
          <w:szCs w:val="32"/>
          <w:lang w:val="uk-UA"/>
        </w:rPr>
      </w:pPr>
      <w:r w:rsidRPr="000455F9">
        <w:rPr>
          <w:sz w:val="32"/>
          <w:szCs w:val="32"/>
          <w:lang w:val="uk-UA"/>
        </w:rPr>
        <w:pict>
          <v:shape id="_x0000_i1053" type="#_x0000_t75" style="width:281.25pt;height:375pt">
            <v:imagedata r:id="rId36" o:title=""/>
          </v:shape>
        </w:pict>
      </w:r>
    </w:p>
    <w:p w:rsidR="001026C6" w:rsidRDefault="001026C6" w:rsidP="005021C4">
      <w:pPr>
        <w:rPr>
          <w:sz w:val="32"/>
          <w:szCs w:val="32"/>
          <w:lang w:val="uk-UA"/>
        </w:rPr>
      </w:pPr>
    </w:p>
    <w:p w:rsidR="001026C6" w:rsidRDefault="001026C6" w:rsidP="00E5744A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 xml:space="preserve"> </w:t>
      </w:r>
      <w:r w:rsidRPr="00DC2A92">
        <w:rPr>
          <w:rFonts w:ascii="Times New Roman" w:hAnsi="Times New Roman"/>
          <w:sz w:val="28"/>
          <w:szCs w:val="32"/>
          <w:lang w:val="uk-UA"/>
        </w:rPr>
        <w:t>Учень декламує напам’</w:t>
      </w:r>
      <w:r w:rsidRPr="00DC2A92">
        <w:rPr>
          <w:rFonts w:ascii="Times New Roman" w:hAnsi="Times New Roman"/>
          <w:sz w:val="28"/>
          <w:szCs w:val="32"/>
        </w:rPr>
        <w:t>ять</w:t>
      </w:r>
    </w:p>
    <w:p w:rsidR="001026C6" w:rsidRPr="00DC2A92" w:rsidRDefault="001026C6" w:rsidP="00E5744A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 xml:space="preserve">  Ганна Костів- Гуска </w:t>
      </w:r>
    </w:p>
    <w:p w:rsidR="001026C6" w:rsidRPr="00DC2A92" w:rsidRDefault="001026C6" w:rsidP="00E5744A">
      <w:pPr>
        <w:tabs>
          <w:tab w:val="left" w:pos="2723"/>
        </w:tabs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 xml:space="preserve">                                                  «Вілія»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 xml:space="preserve">Річку Вілію, наче стрічечку, 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Кинув хтось між зелених трав.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Хто й коли цю маленьку річечку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Ніжним іменем так назвав?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 xml:space="preserve">Не забруднена, не засмічена, 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Синьо-сріблено протіка…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І на карті ледь-ледь помічена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Ще лиш річечка, не ріка.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Верби піснею нахилилися,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Око радує хвильок гра.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І несе свої води-хвилечки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Аж до батечка, до Дніпра.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Річку Вілію, наче стрічечку,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Кинув хтось між зелених трав.</w:t>
      </w:r>
    </w:p>
    <w:p w:rsidR="001026C6" w:rsidRPr="00DC2A92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Хто й коли цю маленьку річечку</w:t>
      </w:r>
    </w:p>
    <w:p w:rsidR="001026C6" w:rsidRDefault="001026C6" w:rsidP="00E5744A">
      <w:pPr>
        <w:tabs>
          <w:tab w:val="left" w:pos="2723"/>
        </w:tabs>
        <w:jc w:val="center"/>
        <w:rPr>
          <w:rFonts w:ascii="Times New Roman" w:hAnsi="Times New Roman"/>
          <w:sz w:val="28"/>
          <w:szCs w:val="32"/>
          <w:lang w:val="uk-UA"/>
        </w:rPr>
      </w:pPr>
      <w:r w:rsidRPr="00DC2A92">
        <w:rPr>
          <w:rFonts w:ascii="Times New Roman" w:hAnsi="Times New Roman"/>
          <w:sz w:val="28"/>
          <w:szCs w:val="32"/>
          <w:lang w:val="uk-UA"/>
        </w:rPr>
        <w:t>Ніжним іменем так назвав?..</w:t>
      </w:r>
    </w:p>
    <w:p w:rsidR="001026C6" w:rsidRDefault="001026C6" w:rsidP="00533E3A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Поміркуємо</w:t>
      </w:r>
    </w:p>
    <w:p w:rsidR="001026C6" w:rsidRPr="00C55CEE" w:rsidRDefault="001026C6" w:rsidP="00533E3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C55CEE">
        <w:rPr>
          <w:rFonts w:ascii="Times New Roman" w:hAnsi="Times New Roman"/>
          <w:sz w:val="28"/>
          <w:szCs w:val="28"/>
          <w:lang w:val="uk-UA"/>
        </w:rPr>
        <w:t>Чи можна назвати цю поезію патріотичною? Чому?</w:t>
      </w:r>
    </w:p>
    <w:p w:rsidR="001026C6" w:rsidRPr="00C55CEE" w:rsidRDefault="001026C6" w:rsidP="00533E3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C55CEE">
        <w:rPr>
          <w:rFonts w:ascii="Times New Roman" w:hAnsi="Times New Roman"/>
          <w:sz w:val="28"/>
          <w:szCs w:val="28"/>
          <w:lang w:val="uk-UA"/>
        </w:rPr>
        <w:t>Яка деталь вказує на с</w:t>
      </w:r>
      <w:r>
        <w:rPr>
          <w:rFonts w:ascii="Times New Roman" w:hAnsi="Times New Roman"/>
          <w:sz w:val="28"/>
          <w:szCs w:val="28"/>
          <w:lang w:val="uk-UA"/>
        </w:rPr>
        <w:t xml:space="preserve">хожість річечки з людиною? </w:t>
      </w:r>
      <w:r w:rsidRPr="00C55CEE">
        <w:rPr>
          <w:rFonts w:ascii="Times New Roman" w:hAnsi="Times New Roman"/>
          <w:sz w:val="28"/>
          <w:szCs w:val="28"/>
          <w:lang w:val="uk-UA"/>
        </w:rPr>
        <w:t>Чому Г. Костів-Гуска вдається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5CEE">
        <w:rPr>
          <w:rFonts w:ascii="Times New Roman" w:hAnsi="Times New Roman"/>
          <w:sz w:val="28"/>
          <w:szCs w:val="28"/>
          <w:lang w:val="uk-UA"/>
        </w:rPr>
        <w:t>такого засобу?</w:t>
      </w:r>
    </w:p>
    <w:p w:rsidR="001026C6" w:rsidRPr="00C55CEE" w:rsidRDefault="001026C6" w:rsidP="00533E3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C55CEE">
        <w:rPr>
          <w:rFonts w:ascii="Times New Roman" w:hAnsi="Times New Roman"/>
          <w:sz w:val="28"/>
          <w:szCs w:val="28"/>
          <w:lang w:val="uk-UA"/>
        </w:rPr>
        <w:t>Яке питання турбує автора?</w:t>
      </w:r>
    </w:p>
    <w:p w:rsidR="001026C6" w:rsidRPr="00C55CEE" w:rsidRDefault="001026C6" w:rsidP="00533E3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C55CEE">
        <w:rPr>
          <w:rFonts w:ascii="Times New Roman" w:hAnsi="Times New Roman"/>
          <w:sz w:val="28"/>
          <w:szCs w:val="28"/>
          <w:lang w:val="uk-UA"/>
        </w:rPr>
        <w:t>Що означає слово «вілія»?</w:t>
      </w:r>
      <w:r w:rsidRPr="00A25B00">
        <w:rPr>
          <w:rFonts w:ascii="Times New Roman" w:hAnsi="Times New Roman"/>
          <w:sz w:val="28"/>
          <w:szCs w:val="28"/>
        </w:rPr>
        <w:t>(</w:t>
      </w:r>
      <w:r w:rsidRPr="003E2653">
        <w:t xml:space="preserve"> </w:t>
      </w:r>
      <w:r w:rsidRPr="003E2653">
        <w:rPr>
          <w:rFonts w:ascii="Times New Roman" w:hAnsi="Times New Roman"/>
          <w:sz w:val="28"/>
          <w:szCs w:val="28"/>
          <w:lang w:val="uk-UA"/>
        </w:rPr>
        <w:t>з індоєвропейського «витися, плести»</w:t>
      </w:r>
      <w:r w:rsidRPr="00A25B00">
        <w:rPr>
          <w:rFonts w:ascii="Times New Roman" w:hAnsi="Times New Roman"/>
          <w:sz w:val="28"/>
          <w:szCs w:val="28"/>
        </w:rPr>
        <w:t>)</w:t>
      </w:r>
      <w:r w:rsidRPr="00C55CEE">
        <w:rPr>
          <w:rFonts w:ascii="Times New Roman" w:hAnsi="Times New Roman"/>
          <w:sz w:val="28"/>
          <w:szCs w:val="28"/>
          <w:lang w:val="uk-UA"/>
        </w:rPr>
        <w:tab/>
      </w:r>
    </w:p>
    <w:p w:rsidR="001026C6" w:rsidRPr="00533E3A" w:rsidRDefault="001026C6" w:rsidP="00533E3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C55CEE">
        <w:rPr>
          <w:rFonts w:ascii="Times New Roman" w:hAnsi="Times New Roman"/>
          <w:sz w:val="28"/>
          <w:szCs w:val="28"/>
          <w:lang w:val="uk-UA"/>
        </w:rPr>
        <w:t xml:space="preserve">Які художні засоби використано для  створення образу річки?(епітети, </w:t>
      </w:r>
      <w:r w:rsidRPr="00533E3A">
        <w:rPr>
          <w:rFonts w:ascii="Times New Roman" w:hAnsi="Times New Roman"/>
          <w:sz w:val="28"/>
          <w:szCs w:val="28"/>
          <w:lang w:val="uk-UA"/>
        </w:rPr>
        <w:t>порівняння,метафори, зменшено-пестливі слова,рефрен)?</w:t>
      </w:r>
    </w:p>
    <w:p w:rsidR="001026C6" w:rsidRPr="00533E3A" w:rsidRDefault="001026C6" w:rsidP="00533E3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533E3A">
        <w:rPr>
          <w:rFonts w:ascii="Times New Roman" w:hAnsi="Times New Roman"/>
          <w:sz w:val="28"/>
          <w:szCs w:val="28"/>
          <w:lang w:val="uk-UA"/>
        </w:rPr>
        <w:t xml:space="preserve"> -У якому стані мають бути навіть маленькі річечки, щоб не траплялося екологічного лиха?</w:t>
      </w:r>
    </w:p>
    <w:p w:rsidR="001026C6" w:rsidRDefault="001026C6" w:rsidP="00F2781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географії:</w:t>
      </w:r>
    </w:p>
    <w:p w:rsidR="001026C6" w:rsidRDefault="001026C6" w:rsidP="00F2781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Сторінка 4.Зберегти навіки( про значення річок у природі та житті людини, екологічні проблеми)</w:t>
      </w:r>
    </w:p>
    <w:p w:rsidR="001026C6" w:rsidRPr="005C48DB" w:rsidRDefault="001026C6" w:rsidP="00456015">
      <w:pPr>
        <w:rPr>
          <w:rFonts w:ascii="Times New Roman" w:hAnsi="Times New Roman"/>
          <w:sz w:val="28"/>
          <w:szCs w:val="28"/>
          <w:lang w:val="uk-UA"/>
        </w:rPr>
      </w:pPr>
      <w:r w:rsidRPr="005C48DB">
        <w:rPr>
          <w:rFonts w:ascii="Times New Roman" w:hAnsi="Times New Roman"/>
          <w:lang w:val="uk-UA"/>
        </w:rPr>
        <w:t xml:space="preserve"> </w:t>
      </w:r>
      <w:r w:rsidRPr="005C48DB">
        <w:rPr>
          <w:rFonts w:ascii="Times New Roman" w:hAnsi="Times New Roman"/>
          <w:sz w:val="28"/>
          <w:szCs w:val="28"/>
          <w:lang w:val="uk-UA"/>
        </w:rPr>
        <w:t>Увага на екран.</w:t>
      </w:r>
    </w:p>
    <w:p w:rsidR="001026C6" w:rsidRDefault="001026C6" w:rsidP="0030273D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Людино 21 сторіччя! </w:t>
      </w:r>
    </w:p>
    <w:p w:rsidR="001026C6" w:rsidRPr="00A05123" w:rsidRDefault="001026C6" w:rsidP="00BC7D76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Оглянься довкола себе! Чи знаєш ти, що с</w:t>
      </w:r>
      <w:r w:rsidRPr="001441E6">
        <w:rPr>
          <w:rFonts w:ascii="Times New Roman" w:hAnsi="Times New Roman"/>
          <w:sz w:val="28"/>
          <w:szCs w:val="28"/>
          <w:lang w:val="uk-UA"/>
        </w:rPr>
        <w:t>ьогодні</w:t>
      </w:r>
      <w:r w:rsidRPr="00A05123">
        <w:rPr>
          <w:rFonts w:ascii="Times New Roman" w:hAnsi="Times New Roman"/>
          <w:sz w:val="28"/>
          <w:szCs w:val="28"/>
          <w:lang w:val="uk-UA"/>
        </w:rPr>
        <w:t xml:space="preserve"> річки дедалі більше і більше втрачають свою велич і багатство</w:t>
      </w:r>
      <w:r>
        <w:rPr>
          <w:rFonts w:ascii="Times New Roman" w:hAnsi="Times New Roman"/>
          <w:sz w:val="28"/>
          <w:szCs w:val="28"/>
          <w:lang w:val="uk-UA"/>
        </w:rPr>
        <w:t>? Замість животворної</w:t>
      </w:r>
      <w:r w:rsidRPr="00A05123">
        <w:rPr>
          <w:rFonts w:ascii="Times New Roman" w:hAnsi="Times New Roman"/>
          <w:sz w:val="28"/>
          <w:szCs w:val="28"/>
          <w:lang w:val="uk-UA"/>
        </w:rPr>
        <w:t xml:space="preserve"> вологи </w:t>
      </w:r>
      <w:r>
        <w:rPr>
          <w:rFonts w:ascii="Times New Roman" w:hAnsi="Times New Roman"/>
          <w:sz w:val="28"/>
          <w:szCs w:val="28"/>
          <w:lang w:val="uk-UA"/>
        </w:rPr>
        <w:t xml:space="preserve">вони </w:t>
      </w:r>
      <w:r w:rsidRPr="00A05123">
        <w:rPr>
          <w:rFonts w:ascii="Times New Roman" w:hAnsi="Times New Roman"/>
          <w:sz w:val="28"/>
          <w:szCs w:val="28"/>
          <w:lang w:val="uk-UA"/>
        </w:rPr>
        <w:t>несуть перенасичені промисловими та іншими стоками розчини. Є безліч пересохлих малих річок.</w:t>
      </w:r>
      <w:r>
        <w:rPr>
          <w:rFonts w:ascii="Times New Roman" w:hAnsi="Times New Roman"/>
          <w:sz w:val="28"/>
          <w:szCs w:val="28"/>
          <w:lang w:val="uk-UA"/>
        </w:rPr>
        <w:t xml:space="preserve"> У</w:t>
      </w:r>
      <w:r w:rsidRPr="00A05123">
        <w:rPr>
          <w:rFonts w:ascii="Times New Roman" w:hAnsi="Times New Roman"/>
          <w:sz w:val="28"/>
          <w:szCs w:val="28"/>
          <w:lang w:val="uk-UA"/>
        </w:rPr>
        <w:t xml:space="preserve"> всьому світі іде заінтересована розмова про воду. Вона стає однією з головних цінностей на Землі. Відомо, що вода буде найбільш дефіцитним ресурсом XXI століття. Вже зараз 1 млрд. населення планети страждає від браку прісної води, 1,7 млрд. вживають воду низької якості. Якщо темпи зростання населення планети і ставлення людини до води не зміняться, у 2025 році понад третини населення земної кулі буде жити в умовах жорстокого дефіциту води.</w:t>
      </w:r>
      <w:r>
        <w:rPr>
          <w:rFonts w:ascii="Times New Roman" w:hAnsi="Times New Roman"/>
          <w:sz w:val="28"/>
          <w:szCs w:val="28"/>
          <w:lang w:val="uk-UA"/>
        </w:rPr>
        <w:t xml:space="preserve"> Внаслідок людської діяльності</w:t>
      </w:r>
      <w:r w:rsidRPr="00A05123">
        <w:rPr>
          <w:rFonts w:ascii="Times New Roman" w:hAnsi="Times New Roman"/>
          <w:sz w:val="28"/>
          <w:szCs w:val="28"/>
          <w:lang w:val="uk-UA"/>
        </w:rPr>
        <w:t xml:space="preserve"> виріс дефіцит води та погіршилась її якіс</w:t>
      </w:r>
      <w:r>
        <w:rPr>
          <w:rFonts w:ascii="Times New Roman" w:hAnsi="Times New Roman"/>
          <w:sz w:val="28"/>
          <w:szCs w:val="28"/>
          <w:lang w:val="uk-UA"/>
        </w:rPr>
        <w:t xml:space="preserve">ть. </w:t>
      </w:r>
      <w:r w:rsidRPr="00A05123">
        <w:rPr>
          <w:rFonts w:ascii="Times New Roman" w:hAnsi="Times New Roman"/>
          <w:sz w:val="28"/>
          <w:szCs w:val="28"/>
          <w:lang w:val="uk-UA"/>
        </w:rPr>
        <w:t>І все ж без надії жити не м</w:t>
      </w:r>
      <w:r>
        <w:rPr>
          <w:rFonts w:ascii="Times New Roman" w:hAnsi="Times New Roman"/>
          <w:sz w:val="28"/>
          <w:szCs w:val="28"/>
          <w:lang w:val="uk-UA"/>
        </w:rPr>
        <w:t>ожна.</w:t>
      </w:r>
      <w:r w:rsidRPr="00A05123">
        <w:rPr>
          <w:rFonts w:ascii="Times New Roman" w:hAnsi="Times New Roman"/>
          <w:sz w:val="28"/>
          <w:szCs w:val="28"/>
          <w:lang w:val="uk-UA"/>
        </w:rPr>
        <w:t xml:space="preserve"> Той, хто втратив надію, опустив би руки. Шляхи до відтворення водних джерел поки що існують, але з кожним роком і днем вони стають дедалі важчими.Так, світ змінюється у своєму ставленні до природи. Шириться екологічний рух, з'являються нові, більш чисті і менш енерго- та водомісткі технології, людина починає розуміти небезпечність мислення старими категоріями споживацтва. Екомислення, екосовість стають звичними поняттями.</w:t>
      </w:r>
    </w:p>
    <w:p w:rsidR="001026C6" w:rsidRDefault="001026C6" w:rsidP="0030273D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>Звернення у 21 століття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Люди майбутнього!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Будьте дбайливі,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Ви маєте досвід тисячоліть!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Природа й людина - єдине ціле,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Їх неможливо ділить.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Вчіть і досліджуйте рідну природу,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І для нащадків своїх збережіть.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Не зупиніть шлях історії людства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На жоден крок, жодну мить.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Ми чисті річки, чисті озера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Хочемо вам залишить,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Щоб на планеті Земля ніколи</w:t>
      </w:r>
    </w:p>
    <w:p w:rsidR="001026C6" w:rsidRPr="00F07ACF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F07ACF">
        <w:rPr>
          <w:rFonts w:ascii="Times New Roman" w:hAnsi="Times New Roman"/>
          <w:sz w:val="28"/>
          <w:szCs w:val="28"/>
          <w:lang w:val="uk-UA"/>
        </w:rPr>
        <w:t xml:space="preserve"> не пролунало: - "ДОПОМОЖІТЬ!"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</w:rPr>
      </w:pPr>
    </w:p>
    <w:p w:rsidR="001026C6" w:rsidRDefault="001026C6" w:rsidP="0040326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5.Сторінка для допитливих ( виставка додаткової </w:t>
      </w:r>
      <w:r w:rsidRPr="009F0393">
        <w:rPr>
          <w:rFonts w:ascii="Times New Roman" w:hAnsi="Times New Roman"/>
          <w:sz w:val="28"/>
          <w:szCs w:val="28"/>
          <w:lang w:val="uk-UA"/>
        </w:rPr>
        <w:t>літератури ). У літературно-географічній вітальні</w:t>
      </w:r>
    </w:p>
    <w:p w:rsidR="001026C6" w:rsidRDefault="001026C6" w:rsidP="0040326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літератури</w:t>
      </w:r>
    </w:p>
    <w:p w:rsidR="001026C6" w:rsidRDefault="001026C6" w:rsidP="0040326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Щоб пізнавати рідний край, потрібно багато читати. Дізнаватися щоразу про нове, цікавитися творчістю письменників,  життя яких пов’</w:t>
      </w:r>
      <w:r w:rsidRPr="00F70353">
        <w:rPr>
          <w:rFonts w:ascii="Times New Roman" w:hAnsi="Times New Roman"/>
          <w:sz w:val="28"/>
          <w:szCs w:val="28"/>
          <w:lang w:val="uk-UA"/>
        </w:rPr>
        <w:t>язане із Тернопіллям</w:t>
      </w:r>
      <w:r>
        <w:rPr>
          <w:rFonts w:ascii="Times New Roman" w:hAnsi="Times New Roman"/>
          <w:sz w:val="28"/>
          <w:szCs w:val="28"/>
          <w:lang w:val="uk-UA"/>
        </w:rPr>
        <w:t>, відкривати глибинний світ поезії (вчитель презентує виставку книг )</w:t>
      </w:r>
    </w:p>
    <w:p w:rsidR="001026C6" w:rsidRDefault="001026C6" w:rsidP="0040326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 географії</w:t>
      </w:r>
    </w:p>
    <w:p w:rsidR="001026C6" w:rsidRPr="009F0393" w:rsidRDefault="001026C6" w:rsidP="0040326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Майбутнє природи у ваших руках. Ви станете відомими екологами, географами і врятуєте навіть найдрібніші річки від загибелі. Але для цього потрібно ще багато вчитися(презентує виставку книг)</w:t>
      </w:r>
    </w:p>
    <w:p w:rsidR="001026C6" w:rsidRPr="00D62944" w:rsidRDefault="001026C6" w:rsidP="0040326E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A25B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Закріплення вивченого</w:t>
      </w:r>
    </w:p>
    <w:p w:rsidR="001026C6" w:rsidRDefault="001026C6" w:rsidP="00F70353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>Тести</w:t>
      </w:r>
    </w:p>
    <w:p w:rsidR="001026C6" w:rsidRDefault="001026C6" w:rsidP="003F2FCA">
      <w:pPr>
        <w:pStyle w:val="ListParagraph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Pr="00D25D34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uk-UA"/>
        </w:rPr>
        <w:t>Спростуй або підтвердь.</w:t>
      </w:r>
    </w:p>
    <w:p w:rsidR="001026C6" w:rsidRDefault="001026C6" w:rsidP="003F2FCA">
      <w:pPr>
        <w:pStyle w:val="ListParagraph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«</w:t>
      </w:r>
      <w:r w:rsidRPr="00F27817">
        <w:rPr>
          <w:rFonts w:ascii="Times New Roman" w:hAnsi="Times New Roman"/>
          <w:sz w:val="28"/>
          <w:szCs w:val="32"/>
        </w:rPr>
        <w:t>Веслує Липа Золота</w:t>
      </w:r>
      <w:r>
        <w:rPr>
          <w:rFonts w:ascii="Times New Roman" w:hAnsi="Times New Roman"/>
          <w:sz w:val="28"/>
          <w:szCs w:val="32"/>
          <w:lang w:val="uk-UA"/>
        </w:rPr>
        <w:t>»,</w:t>
      </w:r>
      <w:r w:rsidRPr="00D25D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A567AA">
        <w:rPr>
          <w:rFonts w:ascii="Times New Roman" w:hAnsi="Times New Roman"/>
          <w:sz w:val="28"/>
          <w:szCs w:val="28"/>
        </w:rPr>
        <w:t>вечір крила розпростер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32"/>
          <w:lang w:val="uk-UA"/>
        </w:rPr>
        <w:t>-це метафора.</w:t>
      </w:r>
    </w:p>
    <w:p w:rsidR="001026C6" w:rsidRDefault="001026C6" w:rsidP="003F2FCA">
      <w:pPr>
        <w:pStyle w:val="ListParagraph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А. Так</w:t>
      </w:r>
    </w:p>
    <w:p w:rsidR="001026C6" w:rsidRDefault="001026C6" w:rsidP="00066D63">
      <w:pPr>
        <w:pStyle w:val="ListParagraph"/>
        <w:tabs>
          <w:tab w:val="left" w:pos="4215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Б.Ні</w:t>
      </w:r>
      <w:r>
        <w:rPr>
          <w:rFonts w:ascii="Times New Roman" w:hAnsi="Times New Roman"/>
          <w:sz w:val="28"/>
          <w:szCs w:val="32"/>
          <w:lang w:val="uk-UA"/>
        </w:rPr>
        <w:tab/>
        <w:t>(0,5)</w:t>
      </w:r>
    </w:p>
    <w:p w:rsidR="001026C6" w:rsidRDefault="001026C6" w:rsidP="00066D63">
      <w:pPr>
        <w:pStyle w:val="ListParagraph"/>
        <w:tabs>
          <w:tab w:val="left" w:pos="4215"/>
        </w:tabs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2.</w:t>
      </w:r>
      <w:r w:rsidRPr="00066D63">
        <w:rPr>
          <w:rFonts w:ascii="Times New Roman" w:hAnsi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/>
          <w:sz w:val="28"/>
          <w:szCs w:val="32"/>
          <w:lang w:val="uk-UA"/>
        </w:rPr>
        <w:t>Спростуй або підтвердь.</w:t>
      </w:r>
    </w:p>
    <w:p w:rsidR="001026C6" w:rsidRDefault="001026C6" w:rsidP="003F2FC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>«Шубовснув місяць у Дністер»</w:t>
      </w:r>
      <w:r>
        <w:rPr>
          <w:rFonts w:ascii="Times New Roman" w:hAnsi="Times New Roman"/>
          <w:sz w:val="28"/>
          <w:szCs w:val="28"/>
          <w:lang w:val="uk-UA"/>
        </w:rPr>
        <w:t xml:space="preserve">-це порівняння </w:t>
      </w:r>
    </w:p>
    <w:p w:rsidR="001026C6" w:rsidRDefault="001026C6" w:rsidP="003F2FC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А.Так</w:t>
      </w:r>
    </w:p>
    <w:p w:rsidR="001026C6" w:rsidRDefault="001026C6" w:rsidP="00066D63">
      <w:pPr>
        <w:pStyle w:val="ListParagraph"/>
        <w:tabs>
          <w:tab w:val="left" w:pos="435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Б.Ні</w:t>
      </w:r>
      <w:r>
        <w:rPr>
          <w:rFonts w:ascii="Times New Roman" w:hAnsi="Times New Roman"/>
          <w:sz w:val="28"/>
          <w:szCs w:val="28"/>
          <w:lang w:val="uk-UA"/>
        </w:rPr>
        <w:tab/>
        <w:t>(0,5)</w:t>
      </w:r>
    </w:p>
    <w:p w:rsidR="001026C6" w:rsidRDefault="001026C6" w:rsidP="00066D63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Pr="003F2FC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«Річку Вілію,наче стрічечку», «лагідна, мов матінка», «місяць, мов короп»-це приклади</w:t>
      </w:r>
    </w:p>
    <w:p w:rsidR="001026C6" w:rsidRDefault="001026C6" w:rsidP="00066D63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А. Метафор</w:t>
      </w:r>
    </w:p>
    <w:p w:rsidR="001026C6" w:rsidRDefault="001026C6" w:rsidP="00066D63">
      <w:pPr>
        <w:pStyle w:val="ListParagraph"/>
        <w:tabs>
          <w:tab w:val="left" w:pos="402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Б.Уособлень</w:t>
      </w:r>
      <w:r>
        <w:rPr>
          <w:rFonts w:ascii="Times New Roman" w:hAnsi="Times New Roman"/>
          <w:sz w:val="28"/>
          <w:szCs w:val="28"/>
          <w:lang w:val="uk-UA"/>
        </w:rPr>
        <w:tab/>
        <w:t>(1 бал)</w:t>
      </w:r>
    </w:p>
    <w:p w:rsidR="001026C6" w:rsidRDefault="001026C6" w:rsidP="00066D63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В.Епітетів</w:t>
      </w:r>
    </w:p>
    <w:p w:rsidR="001026C6" w:rsidRDefault="001026C6" w:rsidP="00066D63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Г.Порівнянь</w:t>
      </w:r>
    </w:p>
    <w:p w:rsidR="001026C6" w:rsidRDefault="001026C6" w:rsidP="00866B95">
      <w:pPr>
        <w:pStyle w:val="ListParagraph"/>
        <w:tabs>
          <w:tab w:val="left" w:pos="4350"/>
        </w:tabs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Pr="00C55CEE" w:rsidRDefault="001026C6" w:rsidP="00066D63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4</w:t>
      </w:r>
      <w:r w:rsidRPr="00C55CEE">
        <w:rPr>
          <w:rFonts w:ascii="Times New Roman" w:hAnsi="Times New Roman"/>
          <w:sz w:val="28"/>
          <w:szCs w:val="28"/>
          <w:lang w:val="uk-UA"/>
        </w:rPr>
        <w:t>. Установи відповідність(4бали):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>Письменники                                                       Їх твори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>1. Ярослав Бенза</w:t>
      </w:r>
      <w:r w:rsidRPr="00C55CEE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Pr="00C55CEE">
        <w:rPr>
          <w:rFonts w:ascii="Times New Roman" w:hAnsi="Times New Roman"/>
          <w:sz w:val="28"/>
          <w:szCs w:val="28"/>
          <w:lang w:val="uk-UA"/>
        </w:rPr>
        <w:t>А. «Вілія»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>2.Ганна Костів-Гуска</w:t>
      </w:r>
      <w:r w:rsidRPr="00C55CEE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C55CEE">
        <w:rPr>
          <w:rFonts w:ascii="Times New Roman" w:hAnsi="Times New Roman"/>
          <w:sz w:val="28"/>
          <w:szCs w:val="28"/>
          <w:lang w:val="uk-UA"/>
        </w:rPr>
        <w:t>Б. «Шубовснув місяць у Дністер»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Г.Петрук-Попик</w:t>
      </w:r>
      <w:r w:rsidRPr="00C55CEE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C55CEE">
        <w:rPr>
          <w:rFonts w:ascii="Times New Roman" w:hAnsi="Times New Roman"/>
          <w:sz w:val="28"/>
          <w:szCs w:val="28"/>
          <w:lang w:val="uk-UA"/>
        </w:rPr>
        <w:t>В.</w:t>
      </w:r>
      <w:r>
        <w:rPr>
          <w:rFonts w:ascii="Times New Roman" w:hAnsi="Times New Roman"/>
          <w:sz w:val="28"/>
          <w:szCs w:val="28"/>
          <w:lang w:val="uk-UA"/>
        </w:rPr>
        <w:t xml:space="preserve"> «Лагідний Серет»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4.Марія Баліцька</w:t>
      </w:r>
      <w:r w:rsidRPr="00C55CEE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Pr="00C55CEE">
        <w:rPr>
          <w:rFonts w:ascii="Times New Roman" w:hAnsi="Times New Roman"/>
          <w:sz w:val="28"/>
          <w:szCs w:val="28"/>
          <w:lang w:val="uk-UA"/>
        </w:rPr>
        <w:t>Г.</w:t>
      </w:r>
      <w:r>
        <w:rPr>
          <w:rFonts w:ascii="Times New Roman" w:hAnsi="Times New Roman"/>
          <w:sz w:val="28"/>
          <w:szCs w:val="28"/>
          <w:lang w:val="uk-UA"/>
        </w:rPr>
        <w:t xml:space="preserve"> «Над золотою Липою»</w:t>
      </w:r>
    </w:p>
    <w:p w:rsidR="001026C6" w:rsidRPr="00C55CEE" w:rsidRDefault="001026C6" w:rsidP="0040326E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 w:rsidRPr="00C55CEE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C55CEE">
        <w:rPr>
          <w:rFonts w:ascii="Times New Roman" w:hAnsi="Times New Roman"/>
          <w:sz w:val="28"/>
          <w:szCs w:val="28"/>
          <w:lang w:val="uk-UA"/>
        </w:rPr>
        <w:t>Д.</w:t>
      </w:r>
      <w:r>
        <w:rPr>
          <w:rFonts w:ascii="Times New Roman" w:hAnsi="Times New Roman"/>
          <w:sz w:val="28"/>
          <w:szCs w:val="28"/>
          <w:lang w:val="uk-UA"/>
        </w:rPr>
        <w:t xml:space="preserve"> «Човен хитається серед  води»</w:t>
      </w:r>
    </w:p>
    <w:p w:rsidR="001026C6" w:rsidRPr="00F70353" w:rsidRDefault="001026C6" w:rsidP="00E422BA">
      <w:pPr>
        <w:numPr>
          <w:ilvl w:val="0"/>
          <w:numId w:val="5"/>
        </w:numPr>
        <w:rPr>
          <w:rFonts w:ascii="Times New Roman" w:hAnsi="Times New Roman"/>
          <w:sz w:val="28"/>
          <w:lang w:val="uk-UA"/>
        </w:rPr>
      </w:pPr>
      <w:r w:rsidRPr="00F70353">
        <w:rPr>
          <w:rFonts w:ascii="Times New Roman" w:hAnsi="Times New Roman"/>
          <w:sz w:val="28"/>
          <w:lang w:val="uk-UA"/>
        </w:rPr>
        <w:t>Перевір себе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>Українська література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>1. Так  (0,5)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>2. Ні   (0,5)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>3. Г  (1)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>4.   1  Б  (4)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 xml:space="preserve">      2  А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bCs/>
          <w:sz w:val="28"/>
          <w:lang w:val="uk-UA"/>
        </w:rPr>
        <w:t xml:space="preserve">      3  Г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  <w:lang w:val="uk-UA"/>
        </w:rPr>
      </w:pPr>
      <w:r w:rsidRPr="00F70353">
        <w:rPr>
          <w:rFonts w:ascii="Times New Roman" w:hAnsi="Times New Roman"/>
          <w:bCs/>
          <w:sz w:val="28"/>
          <w:lang w:val="uk-UA"/>
        </w:rPr>
        <w:t xml:space="preserve">      4  В      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---------------------</w:t>
      </w:r>
      <w:r w:rsidRPr="00F70353">
        <w:rPr>
          <w:rFonts w:ascii="Times New Roman" w:hAnsi="Times New Roman"/>
          <w:sz w:val="28"/>
          <w:lang w:val="uk-UA"/>
        </w:rPr>
        <w:t>Географія</w:t>
      </w:r>
      <w:r w:rsidRPr="00F70353">
        <w:rPr>
          <w:rFonts w:ascii="Times New Roman" w:hAnsi="Times New Roman"/>
          <w:sz w:val="28"/>
          <w:lang w:val="uk-UA"/>
        </w:rPr>
        <w:br/>
        <w:t>1.Дніпро</w:t>
      </w:r>
      <w:r w:rsidRPr="00F70353">
        <w:rPr>
          <w:rFonts w:ascii="Times New Roman" w:hAnsi="Times New Roman"/>
          <w:sz w:val="28"/>
        </w:rPr>
        <w:t xml:space="preserve"> 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sz w:val="28"/>
          <w:lang w:val="uk-UA"/>
        </w:rPr>
        <w:t xml:space="preserve">    2.Межень</w:t>
      </w:r>
      <w:r w:rsidRPr="00F70353">
        <w:rPr>
          <w:rFonts w:ascii="Times New Roman" w:hAnsi="Times New Roman"/>
          <w:sz w:val="28"/>
        </w:rPr>
        <w:t xml:space="preserve"> 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sz w:val="28"/>
          <w:lang w:val="uk-UA"/>
        </w:rPr>
        <w:t xml:space="preserve">    3.Дністер</w:t>
      </w:r>
      <w:r w:rsidRPr="00F70353">
        <w:rPr>
          <w:rFonts w:ascii="Times New Roman" w:hAnsi="Times New Roman"/>
          <w:sz w:val="28"/>
        </w:rPr>
        <w:t xml:space="preserve"> 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sz w:val="28"/>
          <w:lang w:val="uk-UA"/>
        </w:rPr>
        <w:t xml:space="preserve">    4.Золота Липа</w:t>
      </w:r>
      <w:r w:rsidRPr="00F70353">
        <w:rPr>
          <w:rFonts w:ascii="Times New Roman" w:hAnsi="Times New Roman"/>
          <w:sz w:val="28"/>
        </w:rPr>
        <w:t xml:space="preserve"> 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sz w:val="28"/>
          <w:lang w:val="uk-UA"/>
        </w:rPr>
        <w:t xml:space="preserve">    5.Паводок</w:t>
      </w:r>
      <w:r w:rsidRPr="00F70353">
        <w:rPr>
          <w:rFonts w:ascii="Times New Roman" w:hAnsi="Times New Roman"/>
          <w:sz w:val="28"/>
        </w:rPr>
        <w:t xml:space="preserve"> </w:t>
      </w:r>
    </w:p>
    <w:p w:rsidR="001026C6" w:rsidRPr="00F70353" w:rsidRDefault="001026C6" w:rsidP="00F70353">
      <w:pPr>
        <w:ind w:left="720"/>
        <w:rPr>
          <w:rFonts w:ascii="Times New Roman" w:hAnsi="Times New Roman"/>
          <w:sz w:val="28"/>
        </w:rPr>
      </w:pPr>
      <w:r w:rsidRPr="00F70353">
        <w:rPr>
          <w:rFonts w:ascii="Times New Roman" w:hAnsi="Times New Roman"/>
          <w:sz w:val="28"/>
          <w:lang w:val="uk-UA"/>
        </w:rPr>
        <w:t xml:space="preserve">    6.Вілія</w:t>
      </w:r>
      <w:r w:rsidRPr="00F70353">
        <w:rPr>
          <w:rFonts w:ascii="Times New Roman" w:hAnsi="Times New Roman"/>
          <w:sz w:val="28"/>
        </w:rPr>
        <w:t xml:space="preserve"> </w:t>
      </w:r>
    </w:p>
    <w:p w:rsidR="001026C6" w:rsidRPr="006E5213" w:rsidRDefault="001026C6" w:rsidP="00F70353">
      <w:pPr>
        <w:numPr>
          <w:ilvl w:val="0"/>
          <w:numId w:val="5"/>
        </w:numPr>
        <w:rPr>
          <w:lang w:val="uk-UA"/>
        </w:rPr>
      </w:pPr>
    </w:p>
    <w:p w:rsidR="001026C6" w:rsidRPr="00094FF3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VI</w:t>
      </w:r>
      <w:r w:rsidRPr="00094FF3">
        <w:rPr>
          <w:rFonts w:ascii="Times New Roman" w:hAnsi="Times New Roman"/>
          <w:sz w:val="28"/>
          <w:szCs w:val="28"/>
          <w:lang w:val="uk-UA"/>
        </w:rPr>
        <w:t>.Оцінювання.</w:t>
      </w: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VII</w:t>
      </w:r>
      <w:r w:rsidRPr="00094FF3">
        <w:rPr>
          <w:rFonts w:ascii="Times New Roman" w:hAnsi="Times New Roman"/>
          <w:sz w:val="28"/>
          <w:szCs w:val="28"/>
          <w:lang w:val="uk-UA"/>
        </w:rPr>
        <w:t>.Повідомлення домашнього завдання.</w:t>
      </w: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en-US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---------------------------------</w:t>
      </w:r>
      <w:r>
        <w:rPr>
          <w:rFonts w:ascii="Times New Roman" w:hAnsi="Times New Roman"/>
          <w:sz w:val="28"/>
          <w:szCs w:val="28"/>
          <w:lang w:val="uk-UA"/>
        </w:rPr>
        <w:t>ЛІТЕРАТУРА:</w:t>
      </w: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1.Юрій Безбородько. Формування географічних знань через поетичні образи.Географія та основи економіки в школі, 2003 р.</w:t>
      </w: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2.Фізична географія України 8 клас. Нова  школа, мультимедійний підручник для персонального підручника.Рекомендовано міністерством освіти та науки України.</w:t>
      </w: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Pr="002A0DDA">
        <w:rPr>
          <w:lang w:val="uk-UA"/>
        </w:rPr>
        <w:t xml:space="preserve"> </w:t>
      </w:r>
      <w:r w:rsidRPr="002A0DDA">
        <w:rPr>
          <w:rFonts w:ascii="Times New Roman" w:hAnsi="Times New Roman"/>
          <w:sz w:val="28"/>
          <w:szCs w:val="28"/>
          <w:lang w:val="uk-UA"/>
        </w:rPr>
        <w:t>uk.wikipedia.org/wiki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026C6" w:rsidRPr="00CD4DF8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І.Л.Дітчук. О.В.Заставецька. Фізична географія України .Навчальний посібник 8 клас.Тернопіль. Навчальна книга – Богдан.</w:t>
      </w: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p w:rsidR="001026C6" w:rsidRDefault="001026C6" w:rsidP="009677C9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</w:p>
    <w:sectPr w:rsidR="001026C6" w:rsidSect="006512A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6C6" w:rsidRDefault="001026C6" w:rsidP="00E5744A">
      <w:pPr>
        <w:spacing w:after="0" w:line="240" w:lineRule="auto"/>
      </w:pPr>
      <w:r>
        <w:separator/>
      </w:r>
    </w:p>
  </w:endnote>
  <w:endnote w:type="continuationSeparator" w:id="1">
    <w:p w:rsidR="001026C6" w:rsidRDefault="001026C6" w:rsidP="00E57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Pro-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6C6" w:rsidRDefault="001026C6" w:rsidP="00E5744A">
      <w:pPr>
        <w:spacing w:after="0" w:line="240" w:lineRule="auto"/>
      </w:pPr>
      <w:r>
        <w:separator/>
      </w:r>
    </w:p>
  </w:footnote>
  <w:footnote w:type="continuationSeparator" w:id="1">
    <w:p w:rsidR="001026C6" w:rsidRDefault="001026C6" w:rsidP="00E57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86BE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743E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E7C8C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868D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9D629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D6D3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C6DC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A098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EA2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EA005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12BD0"/>
    <w:multiLevelType w:val="hybridMultilevel"/>
    <w:tmpl w:val="BE1CE638"/>
    <w:lvl w:ilvl="0" w:tplc="5F34CF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B136FE"/>
    <w:multiLevelType w:val="hybridMultilevel"/>
    <w:tmpl w:val="D0B2C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1543F1"/>
    <w:multiLevelType w:val="hybridMultilevel"/>
    <w:tmpl w:val="D7FC86AC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46FC673B"/>
    <w:multiLevelType w:val="hybridMultilevel"/>
    <w:tmpl w:val="3B72E5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15497B"/>
    <w:multiLevelType w:val="hybridMultilevel"/>
    <w:tmpl w:val="522248BE"/>
    <w:lvl w:ilvl="0" w:tplc="347E3F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D015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265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2CD1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2A52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22B1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E0B8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6AE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D07C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804C76"/>
    <w:multiLevelType w:val="hybridMultilevel"/>
    <w:tmpl w:val="D7FC86A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8BF7E75"/>
    <w:multiLevelType w:val="hybridMultilevel"/>
    <w:tmpl w:val="34400796"/>
    <w:lvl w:ilvl="0" w:tplc="B9CA1A9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6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6C31"/>
    <w:rsid w:val="00011963"/>
    <w:rsid w:val="0001374B"/>
    <w:rsid w:val="000374AC"/>
    <w:rsid w:val="000455F9"/>
    <w:rsid w:val="00045B63"/>
    <w:rsid w:val="000537CB"/>
    <w:rsid w:val="0006551D"/>
    <w:rsid w:val="00066D63"/>
    <w:rsid w:val="0007341D"/>
    <w:rsid w:val="0008584D"/>
    <w:rsid w:val="00087952"/>
    <w:rsid w:val="00094FF3"/>
    <w:rsid w:val="00096A05"/>
    <w:rsid w:val="000B1734"/>
    <w:rsid w:val="000C153F"/>
    <w:rsid w:val="000C529E"/>
    <w:rsid w:val="000C6B74"/>
    <w:rsid w:val="000E3E1B"/>
    <w:rsid w:val="000F2CD2"/>
    <w:rsid w:val="000F58A6"/>
    <w:rsid w:val="00100DD9"/>
    <w:rsid w:val="00101E7C"/>
    <w:rsid w:val="001026C6"/>
    <w:rsid w:val="00112987"/>
    <w:rsid w:val="001178AC"/>
    <w:rsid w:val="001417DB"/>
    <w:rsid w:val="001441E6"/>
    <w:rsid w:val="00145DF4"/>
    <w:rsid w:val="001553BE"/>
    <w:rsid w:val="00162890"/>
    <w:rsid w:val="0016401A"/>
    <w:rsid w:val="00166BE0"/>
    <w:rsid w:val="00172CBB"/>
    <w:rsid w:val="0017366B"/>
    <w:rsid w:val="0018706E"/>
    <w:rsid w:val="00187C12"/>
    <w:rsid w:val="001A3F9D"/>
    <w:rsid w:val="001A729F"/>
    <w:rsid w:val="001C28F3"/>
    <w:rsid w:val="001D4B29"/>
    <w:rsid w:val="001E3FC2"/>
    <w:rsid w:val="00201DE8"/>
    <w:rsid w:val="00201E1F"/>
    <w:rsid w:val="00206789"/>
    <w:rsid w:val="00211D0A"/>
    <w:rsid w:val="00223F76"/>
    <w:rsid w:val="002324AD"/>
    <w:rsid w:val="00247D0A"/>
    <w:rsid w:val="002631E8"/>
    <w:rsid w:val="00291FF0"/>
    <w:rsid w:val="00292F3B"/>
    <w:rsid w:val="002A0469"/>
    <w:rsid w:val="002A0DDA"/>
    <w:rsid w:val="002A277F"/>
    <w:rsid w:val="002C127F"/>
    <w:rsid w:val="002C1B83"/>
    <w:rsid w:val="002F165E"/>
    <w:rsid w:val="0030273D"/>
    <w:rsid w:val="00307830"/>
    <w:rsid w:val="00325820"/>
    <w:rsid w:val="00326203"/>
    <w:rsid w:val="003269B0"/>
    <w:rsid w:val="00332118"/>
    <w:rsid w:val="003528FE"/>
    <w:rsid w:val="003B176D"/>
    <w:rsid w:val="003B6432"/>
    <w:rsid w:val="003D0A6D"/>
    <w:rsid w:val="003D472F"/>
    <w:rsid w:val="003E2653"/>
    <w:rsid w:val="003F2FCA"/>
    <w:rsid w:val="0040326E"/>
    <w:rsid w:val="004120F0"/>
    <w:rsid w:val="004175B6"/>
    <w:rsid w:val="004210A7"/>
    <w:rsid w:val="0042130D"/>
    <w:rsid w:val="00430811"/>
    <w:rsid w:val="00453B2D"/>
    <w:rsid w:val="00456015"/>
    <w:rsid w:val="00462931"/>
    <w:rsid w:val="00487216"/>
    <w:rsid w:val="004A0228"/>
    <w:rsid w:val="004A2C5C"/>
    <w:rsid w:val="004A3E0D"/>
    <w:rsid w:val="004A46DB"/>
    <w:rsid w:val="004B35BE"/>
    <w:rsid w:val="004B398F"/>
    <w:rsid w:val="004B58D7"/>
    <w:rsid w:val="004B61A0"/>
    <w:rsid w:val="004B7566"/>
    <w:rsid w:val="004C539E"/>
    <w:rsid w:val="004D19AF"/>
    <w:rsid w:val="004D1DC8"/>
    <w:rsid w:val="004E1DCC"/>
    <w:rsid w:val="004F054E"/>
    <w:rsid w:val="004F6751"/>
    <w:rsid w:val="005021C4"/>
    <w:rsid w:val="00503ECD"/>
    <w:rsid w:val="0050450C"/>
    <w:rsid w:val="005062E7"/>
    <w:rsid w:val="00514F78"/>
    <w:rsid w:val="00523DF0"/>
    <w:rsid w:val="00530C1A"/>
    <w:rsid w:val="00533E3A"/>
    <w:rsid w:val="0054415E"/>
    <w:rsid w:val="0055406E"/>
    <w:rsid w:val="005560A6"/>
    <w:rsid w:val="005637E3"/>
    <w:rsid w:val="00572375"/>
    <w:rsid w:val="0057522C"/>
    <w:rsid w:val="00582451"/>
    <w:rsid w:val="00587763"/>
    <w:rsid w:val="00596CB8"/>
    <w:rsid w:val="005A4780"/>
    <w:rsid w:val="005B5D35"/>
    <w:rsid w:val="005B658B"/>
    <w:rsid w:val="005C48DB"/>
    <w:rsid w:val="005F0E00"/>
    <w:rsid w:val="005F218F"/>
    <w:rsid w:val="00602767"/>
    <w:rsid w:val="006044FE"/>
    <w:rsid w:val="00612E72"/>
    <w:rsid w:val="00622716"/>
    <w:rsid w:val="00623AAF"/>
    <w:rsid w:val="00623DB5"/>
    <w:rsid w:val="00625FE7"/>
    <w:rsid w:val="00631E14"/>
    <w:rsid w:val="006335F4"/>
    <w:rsid w:val="006512AF"/>
    <w:rsid w:val="006847F7"/>
    <w:rsid w:val="00691D05"/>
    <w:rsid w:val="006A7069"/>
    <w:rsid w:val="006A77A7"/>
    <w:rsid w:val="006B3659"/>
    <w:rsid w:val="006D713A"/>
    <w:rsid w:val="006E00D1"/>
    <w:rsid w:val="006E3FE7"/>
    <w:rsid w:val="006E5213"/>
    <w:rsid w:val="00701B24"/>
    <w:rsid w:val="00703413"/>
    <w:rsid w:val="007204BA"/>
    <w:rsid w:val="0072133F"/>
    <w:rsid w:val="00735E33"/>
    <w:rsid w:val="007437D5"/>
    <w:rsid w:val="00770815"/>
    <w:rsid w:val="00776BE4"/>
    <w:rsid w:val="00785617"/>
    <w:rsid w:val="007B1956"/>
    <w:rsid w:val="007B6DD3"/>
    <w:rsid w:val="007C0B91"/>
    <w:rsid w:val="007C4195"/>
    <w:rsid w:val="007E47E1"/>
    <w:rsid w:val="007E6854"/>
    <w:rsid w:val="007F0DDE"/>
    <w:rsid w:val="007F564B"/>
    <w:rsid w:val="007F5842"/>
    <w:rsid w:val="00802963"/>
    <w:rsid w:val="008103C1"/>
    <w:rsid w:val="008359A4"/>
    <w:rsid w:val="00854020"/>
    <w:rsid w:val="00855386"/>
    <w:rsid w:val="00862379"/>
    <w:rsid w:val="00862982"/>
    <w:rsid w:val="00866B95"/>
    <w:rsid w:val="00870216"/>
    <w:rsid w:val="00877855"/>
    <w:rsid w:val="008824A6"/>
    <w:rsid w:val="008A4A1B"/>
    <w:rsid w:val="008C4BBF"/>
    <w:rsid w:val="008D6525"/>
    <w:rsid w:val="008F154A"/>
    <w:rsid w:val="008F375D"/>
    <w:rsid w:val="00906013"/>
    <w:rsid w:val="00907340"/>
    <w:rsid w:val="00925464"/>
    <w:rsid w:val="00931970"/>
    <w:rsid w:val="00936ECF"/>
    <w:rsid w:val="0094022F"/>
    <w:rsid w:val="009465C0"/>
    <w:rsid w:val="0095091F"/>
    <w:rsid w:val="0095633D"/>
    <w:rsid w:val="009609DE"/>
    <w:rsid w:val="009638CC"/>
    <w:rsid w:val="009677C9"/>
    <w:rsid w:val="009703DC"/>
    <w:rsid w:val="00973B38"/>
    <w:rsid w:val="00980ADF"/>
    <w:rsid w:val="00983FCD"/>
    <w:rsid w:val="00990360"/>
    <w:rsid w:val="009A3762"/>
    <w:rsid w:val="009A6C31"/>
    <w:rsid w:val="009A7AEE"/>
    <w:rsid w:val="009B5771"/>
    <w:rsid w:val="009C210B"/>
    <w:rsid w:val="009D3BF1"/>
    <w:rsid w:val="009F0393"/>
    <w:rsid w:val="009F2510"/>
    <w:rsid w:val="009F4D22"/>
    <w:rsid w:val="009F7B19"/>
    <w:rsid w:val="00A0258B"/>
    <w:rsid w:val="00A05123"/>
    <w:rsid w:val="00A056DC"/>
    <w:rsid w:val="00A109AF"/>
    <w:rsid w:val="00A25B00"/>
    <w:rsid w:val="00A567AA"/>
    <w:rsid w:val="00A568AD"/>
    <w:rsid w:val="00A622CC"/>
    <w:rsid w:val="00A62E8F"/>
    <w:rsid w:val="00A65DB8"/>
    <w:rsid w:val="00A877AD"/>
    <w:rsid w:val="00A96A74"/>
    <w:rsid w:val="00AB22B1"/>
    <w:rsid w:val="00AD0CA2"/>
    <w:rsid w:val="00AD6E76"/>
    <w:rsid w:val="00B23865"/>
    <w:rsid w:val="00B26FDD"/>
    <w:rsid w:val="00B320DD"/>
    <w:rsid w:val="00B32DA5"/>
    <w:rsid w:val="00B32DEE"/>
    <w:rsid w:val="00B52334"/>
    <w:rsid w:val="00B625EB"/>
    <w:rsid w:val="00B6433F"/>
    <w:rsid w:val="00B83209"/>
    <w:rsid w:val="00B85607"/>
    <w:rsid w:val="00BA4E30"/>
    <w:rsid w:val="00BC081E"/>
    <w:rsid w:val="00BC45F5"/>
    <w:rsid w:val="00BC7D76"/>
    <w:rsid w:val="00BD53F8"/>
    <w:rsid w:val="00BF0A91"/>
    <w:rsid w:val="00BF0CBF"/>
    <w:rsid w:val="00BF6C66"/>
    <w:rsid w:val="00C01EDC"/>
    <w:rsid w:val="00C200E3"/>
    <w:rsid w:val="00C21466"/>
    <w:rsid w:val="00C244AD"/>
    <w:rsid w:val="00C265A5"/>
    <w:rsid w:val="00C55CEE"/>
    <w:rsid w:val="00C67BB6"/>
    <w:rsid w:val="00C81611"/>
    <w:rsid w:val="00C82C15"/>
    <w:rsid w:val="00C91217"/>
    <w:rsid w:val="00C91DAD"/>
    <w:rsid w:val="00CB26D0"/>
    <w:rsid w:val="00CD10EC"/>
    <w:rsid w:val="00CD1608"/>
    <w:rsid w:val="00CD4DF8"/>
    <w:rsid w:val="00CE6B26"/>
    <w:rsid w:val="00CF458F"/>
    <w:rsid w:val="00D23E02"/>
    <w:rsid w:val="00D240B7"/>
    <w:rsid w:val="00D25D34"/>
    <w:rsid w:val="00D51A13"/>
    <w:rsid w:val="00D51DEF"/>
    <w:rsid w:val="00D62944"/>
    <w:rsid w:val="00D66A28"/>
    <w:rsid w:val="00D87505"/>
    <w:rsid w:val="00D9210F"/>
    <w:rsid w:val="00DA1E61"/>
    <w:rsid w:val="00DC13A6"/>
    <w:rsid w:val="00DC2A92"/>
    <w:rsid w:val="00DC66D9"/>
    <w:rsid w:val="00DF2514"/>
    <w:rsid w:val="00E1654B"/>
    <w:rsid w:val="00E3049C"/>
    <w:rsid w:val="00E4000F"/>
    <w:rsid w:val="00E422BA"/>
    <w:rsid w:val="00E436CE"/>
    <w:rsid w:val="00E455AE"/>
    <w:rsid w:val="00E5019C"/>
    <w:rsid w:val="00E515C5"/>
    <w:rsid w:val="00E5744A"/>
    <w:rsid w:val="00E72857"/>
    <w:rsid w:val="00E72B25"/>
    <w:rsid w:val="00E74897"/>
    <w:rsid w:val="00E8623E"/>
    <w:rsid w:val="00E916F7"/>
    <w:rsid w:val="00EB288C"/>
    <w:rsid w:val="00EC4815"/>
    <w:rsid w:val="00ED16C2"/>
    <w:rsid w:val="00EE3275"/>
    <w:rsid w:val="00EE6814"/>
    <w:rsid w:val="00F0457B"/>
    <w:rsid w:val="00F07ACF"/>
    <w:rsid w:val="00F16CCF"/>
    <w:rsid w:val="00F27817"/>
    <w:rsid w:val="00F54506"/>
    <w:rsid w:val="00F65B34"/>
    <w:rsid w:val="00F70353"/>
    <w:rsid w:val="00F73A87"/>
    <w:rsid w:val="00F74220"/>
    <w:rsid w:val="00F83EDF"/>
    <w:rsid w:val="00FB3BDC"/>
    <w:rsid w:val="00FC6AC6"/>
    <w:rsid w:val="00FE1C8B"/>
    <w:rsid w:val="00FE6406"/>
    <w:rsid w:val="00FE6B40"/>
    <w:rsid w:val="00FF2B45"/>
    <w:rsid w:val="00FF6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AC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DA1E61"/>
    <w:pPr>
      <w:ind w:left="720"/>
      <w:contextualSpacing/>
    </w:pPr>
  </w:style>
  <w:style w:type="paragraph" w:styleId="NormalWeb">
    <w:name w:val="Normal (Web)"/>
    <w:basedOn w:val="Normal"/>
    <w:uiPriority w:val="99"/>
    <w:rsid w:val="008F154A"/>
    <w:pPr>
      <w:spacing w:before="100" w:beforeAutospacing="1" w:after="100" w:afterAutospacing="1" w:line="240" w:lineRule="auto"/>
    </w:pPr>
    <w:rPr>
      <w:rFonts w:ascii="Verdana" w:hAnsi="Verdana"/>
      <w:color w:val="553E05"/>
      <w:sz w:val="20"/>
      <w:szCs w:val="20"/>
      <w:lang w:eastAsia="ru-RU"/>
    </w:rPr>
  </w:style>
  <w:style w:type="paragraph" w:customStyle="1" w:styleId="1">
    <w:name w:val="Абзац списка1"/>
    <w:basedOn w:val="Normal"/>
    <w:uiPriority w:val="99"/>
    <w:rsid w:val="008F154A"/>
    <w:pPr>
      <w:ind w:left="72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E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1D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E5744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5744A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E5744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5744A"/>
    <w:rPr>
      <w:rFonts w:cs="Times New Roman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66B95"/>
    <w:rPr>
      <w:rFonts w:ascii="Calibri" w:hAnsi="Calibri"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4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4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1344</TotalTime>
  <Pages>34</Pages>
  <Words>3706</Words>
  <Characters>21127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102</cp:revision>
  <cp:lastPrinted>2011-11-07T20:32:00Z</cp:lastPrinted>
  <dcterms:created xsi:type="dcterms:W3CDTF">2011-10-22T12:28:00Z</dcterms:created>
  <dcterms:modified xsi:type="dcterms:W3CDTF">2011-12-06T11:10:00Z</dcterms:modified>
</cp:coreProperties>
</file>