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val="en-US"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Учителю початкових класів необхідно розвивати у шестирічних дітей дрібні м’язи кисті рук, кісток п’ясті руки, фаланг пальців.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val="en-US"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://dorobok.edu.vn.ua/uploaded/rycka/image001.jpg" style="width:442.5pt;height:279pt;visibility:visible">
            <v:imagedata r:id="rId4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val="ru-RU"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 xml:space="preserve">Кожну вправу пальчикової  гімнастики радимо виконувати декілька разів по черзі обома руками. Бажано поєднувати у невеликий комплекс дві-три вправи (пригадувати попередні, або ті, які найбільше сподобалися). 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Вправи пальчикової гімнастики, художньо-зорові образи літер віршований дидактичний матеріал зроблять уроки навчання письма цікавими та ефективними.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  Вправи пальчикової гімнастики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603"/>
        <w:gridCol w:w="3015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Зустрілись пальчики: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великий, вказівний, середній,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безіменний і мізинець.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Вони театр всі створили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І всі до праці приступили.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2" o:spid="_x0000_i1026" type="#_x0000_t75" alt="http://dorobok.edu.vn.ua/uploaded/rycka/image002.jpg" style="width:147pt;height:147pt;visibility:visible">
                  <v:imagedata r:id="rId5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val="en-US" w:eastAsia="uk-UA"/>
        </w:rPr>
      </w:pPr>
      <w:r w:rsidRPr="0071595A">
        <w:rPr>
          <w:rFonts w:ascii="Times New Roman" w:hAnsi="Times New Roman"/>
          <w:b/>
          <w:noProof/>
          <w:color w:val="655249"/>
          <w:sz w:val="28"/>
          <w:szCs w:val="28"/>
          <w:lang w:val="ru-RU" w:eastAsia="ru-RU"/>
        </w:rPr>
        <w:pict>
          <v:shape id="Рисунок 3" o:spid="_x0000_i1027" type="#_x0000_t75" alt="http://dorobok.edu.vn.ua/uploaded/rycka/image004.jpg" style="width:108pt;height:125.25pt;visibility:visible">
            <v:imagedata r:id="rId6" o:title=""/>
          </v:shape>
        </w:pict>
      </w:r>
    </w:p>
    <w:p w:rsidR="006C18DF" w:rsidRPr="00522D6E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val="ru-RU"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1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Лисеня-першокласник хоче дізнатися, чи вмієте ви малювати, писа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ти букви або слова.Але перш ніж розпочати роботу, давайте виконаємо пальчикову гім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настику, підготуємо руки до малювання й письма. Так ми будемо роби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ти і надалі.</w:t>
      </w:r>
    </w:p>
    <w:p w:rsidR="006C18DF" w:rsidRPr="00522D6E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val="ru-RU"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Учитель показує вправу та декламує:</w:t>
      </w:r>
    </w:p>
    <w:tbl>
      <w:tblPr>
        <w:tblW w:w="0" w:type="auto"/>
        <w:tblCellSpacing w:w="15" w:type="dxa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178"/>
        <w:gridCol w:w="3030"/>
        <w:gridCol w:w="4320"/>
      </w:tblGrid>
      <w:tr w:rsidR="006C18DF" w:rsidRPr="0071595A" w:rsidTr="003A0231">
        <w:trPr>
          <w:tblCellSpacing w:w="15" w:type="dxa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4" o:spid="_x0000_i1028" type="#_x0000_t75" alt="http://dorobok.edu.vn.ua/uploaded/rycka/image006.png" style="width:105pt;height:134.25pt;visibility:visible">
                  <v:imagedata r:id="rId7" o:title=""/>
                </v:shape>
              </w:pict>
            </w:r>
          </w:p>
        </w:tc>
        <w:tc>
          <w:tcPr>
            <w:tcW w:w="3000" w:type="dxa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    ﻿Олівець в руці катаю,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    ﻿Поміж пальчиків кручу.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    ﻿Неодмінно кожен палець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    Будь слухняним я навчу.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 </w:t>
            </w:r>
          </w:p>
        </w:tc>
        <w:tc>
          <w:tcPr>
            <w:tcW w:w="4275" w:type="dxa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5" o:spid="_x0000_i1029" type="#_x0000_t75" alt="http://dorobok.edu.vn.ua/uploaded/rycka/image005.jpg" style="width:2in;height:149.25pt;visibility:visible">
                  <v:imagedata r:id="rId8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Покласти олівець між вказівним, середнім і без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іменним пальцями. Крутити олівець, передавати його з одного пальця на інший.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2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Перед тим, як виконувати графічні вправи, розімнемо пальчики.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Учитель декламує віршик і показує: долоню, а потім по черзі з'єднує з великим пальцем усі інші, починаючи зі вказівного.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448"/>
        <w:gridCol w:w="3054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Пальчику, пальчику,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Де ти бував?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Я з цим братом вліс ходив,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А з цим братом борщ варив,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З цим я кашки скуштував,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А з найменшим заспівав.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6" o:spid="_x0000_i1030" type="#_x0000_t75" alt="http://dorobok.edu.vn.ua/uploaded/rycka/image007.jpg" style="width:145.5pt;height:192.75pt;visibility:visible">
                  <v:imagedata r:id="rId9" o:title=""/>
                </v:shape>
              </w:pict>
            </w: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7" o:spid="_x0000_i1031" type="#_x0000_t75" alt="http://dorobok.edu.vn.ua/uploaded/rycka/image008.png" style="width:441pt;height:169.5pt;visibility:visible">
            <v:imagedata r:id="rId10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Вправу виконувати два-три рази.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3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Руки перехрещені тильним боком долонею до себе. Спочатку пальці обох рук стис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нуті в кулаки, потім пальці-промінці розкриваються, руки повертаються вправо-вліво.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У кінці віршика діти плескають у долоні.</w:t>
      </w: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 </w:t>
      </w:r>
    </w:p>
    <w:tbl>
      <w:tblPr>
        <w:tblW w:w="0" w:type="auto"/>
        <w:tblCellSpacing w:w="15" w:type="dxa"/>
        <w:tblInd w:w="1048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991"/>
        <w:gridCol w:w="3089"/>
      </w:tblGrid>
      <w:tr w:rsidR="006C18DF" w:rsidRPr="0071595A" w:rsidTr="008458C7">
        <w:trPr>
          <w:tblCellSpacing w:w="15" w:type="dxa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Ясне сонечко в кімнату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Дивиться в віконечко,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Дуже раді всі малята,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Плескають в долонечки.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8" o:spid="_x0000_i1032" type="#_x0000_t75" alt="http://dorobok.edu.vn.ua/uploaded/rycka/image009.jpg" style="width:144.75pt;height:132pt;visibility:visible">
                  <v:imagedata r:id="rId11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9" o:spid="_x0000_i1033" type="#_x0000_t75" alt="http://dorobok.edu.vn.ua/uploaded/rycka/image010.png" style="width:231pt;height:186pt;visibility:visible">
            <v:imagedata r:id="rId12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4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Долоні  трохи  зігнуті, кінчики  пальців торкаються (дах), середній палець правої руки піднято вертикально вгору (димар), кінчики мізинчиків торкаються один одного, створюючи пряму лінію (балкон).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 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479"/>
        <w:gridCol w:w="3200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Рідний дім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Хай живе наш рідний дім —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Тепло й затишно у нім.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10" o:spid="_x0000_i1034" type="#_x0000_t75" alt="http://dorobok.edu.vn.ua/uploaded/rycka/image011.jpg" style="width:152.25pt;height:166.5pt;visibility:visible">
                  <v:imagedata r:id="rId13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11" o:spid="_x0000_i1035" type="#_x0000_t75" alt="http://dorobok.edu.vn.ua/uploaded/rycka/image012.png" style="width:203.25pt;height:171pt;visibility:visible">
            <v:imagedata r:id="rId14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5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— А чи є у нас в річці риба? Може, ми дарма сидимо на березі та дивимося на  поплавок?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Голова риби — початок долоні, хвос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тик — пальчики, верхній плавець — великий палець. Долоня й пальці розслаблені, вони гнучко звиваються.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781"/>
        <w:gridCol w:w="4962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Краснопірки та йоржі,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і колючі окуні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так і грають в глибині.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12" o:spid="_x0000_i1036" type="#_x0000_t75" alt="http://dorobok.edu.vn.ua/uploaded/rycka/image013.jpg" style="width:240.75pt;height:186.75pt;visibility:visible">
                  <v:imagedata r:id="rId15" o:title=""/>
                </v:shape>
              </w:pict>
            </w: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13" o:spid="_x0000_i1037" type="#_x0000_t75" alt="http://dorobok.edu.vn.ua/uploaded/rycka/image014.png" style="width:297.75pt;height:189pt;visibility:visible">
            <v:imagedata r:id="rId16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6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Учитель дістає з гілочки перший горішок.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— Білочка просить нас приготувати для горішків незвичайний кошик,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Його треба зобразити пальцями рук.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650"/>
        <w:gridCol w:w="3363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Кошик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 руки кошик я беру,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І горішок туди кладу.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14" o:spid="_x0000_i1038" type="#_x0000_t75" alt="http://dorobok.edu.vn.ua/uploaded/rycka/image015.jpg" style="width:160.5pt;height:182.25pt;visibility:visible">
                  <v:imagedata r:id="rId17" o:title=""/>
                </v:shape>
              </w:pict>
            </w:r>
          </w:p>
        </w:tc>
      </w:tr>
    </w:tbl>
    <w:p w:rsidR="006C18DF" w:rsidRPr="00E67780" w:rsidRDefault="006C18DF" w:rsidP="003A0231">
      <w:pPr>
        <w:spacing w:after="0" w:line="240" w:lineRule="auto"/>
        <w:rPr>
          <w:rFonts w:ascii="Times New Roman" w:hAnsi="Times New Roman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shd w:val="clear" w:color="auto" w:fill="FFFFFF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Долоні повернені на себе, пальці спле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тені, лікті розведені в сторону. Долоні ніби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то роз'їжджаються, і між пальцями утво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рюються зазори. Великі пальці зображують ручку кошика.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15" o:spid="_x0000_i1039" type="#_x0000_t75" alt="http://dorobok.edu.vn.ua/uploaded/rycka/image016.png" style="width:281.25pt;height:182.25pt;visibility:visible">
            <v:imagedata r:id="rId18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7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363"/>
        <w:gridCol w:w="5123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Жук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Жук у жолудя питав: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─</w:t>
            </w: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Де ти шапочку  придбав?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От якби мені таку –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Був би красень я в ліску.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16" o:spid="_x0000_i1040" type="#_x0000_t75" alt="http://dorobok.edu.vn.ua/uploaded/rycka/image017.jpg" style="width:249pt;height:202.5pt;visibility:visible">
                  <v:imagedata r:id="rId19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Пальці в кулачок. Вказівний та мізинчик розведені в сторони, дитина рухає ними, просуваючи руку по парті вперед.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 </w:t>
      </w:r>
      <w:r w:rsidRPr="0071595A">
        <w:rPr>
          <w:rFonts w:ascii="Times New Roman" w:hAnsi="Times New Roman"/>
          <w:b/>
          <w:noProof/>
          <w:color w:val="655249"/>
          <w:sz w:val="28"/>
          <w:szCs w:val="28"/>
          <w:lang w:val="ru-RU" w:eastAsia="ru-RU"/>
        </w:rPr>
        <w:pict>
          <v:shape id="Рисунок 17" o:spid="_x0000_i1041" type="#_x0000_t75" alt="http://dorobok.edu.vn.ua/uploaded/rycka/image018.png" style="width:186pt;height:169.5pt;visibility:visible">
            <v:imagedata r:id="rId20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8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989"/>
        <w:gridCol w:w="4270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Акварель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Намалювати можна нею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Будинки, хмари і поля.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Зелену затишну алею,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Високі гори і моря.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18" o:spid="_x0000_i1042" type="#_x0000_t75" alt="http://dorobok.edu.vn.ua/uploaded/rycka/image019.jpg" style="width:206.25pt;height:279pt;visibility:visible">
                  <v:imagedata r:id="rId21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Рука — це пензлик, пальці — волосин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ки. Плавними рухами «розфарбовуйте» зни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зу догори, справа вліво. Пальці мають бути м'якими й пружними.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>
        <w:rPr>
          <w:noProof/>
          <w:lang w:val="ru-RU" w:eastAsia="ru-RU"/>
        </w:rPr>
        <w:pict>
          <v:shape id="Рисунок 19" o:spid="_x0000_s1026" type="#_x0000_t75" alt="http://dorobok.edu.vn.ua/uploaded/rycka/image020.png" style="position:absolute;left:0;text-align:left;margin-left:198pt;margin-top:38.7pt;width:177pt;height:117.7pt;z-index:-251658240;visibility:visible" wrapcoords="-108 0 -108 21438 21600 21438 21600 0 -108 0">
            <v:imagedata r:id="rId22" o:title=""/>
            <w10:wrap type="tight"/>
          </v:shape>
        </w:pic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Уявіть собі, що ви малюєте будинки, хмари, поля, алею, гори і моря, про які гово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риться у віршику.</w:t>
      </w:r>
    </w:p>
    <w:p w:rsidR="006C18DF" w:rsidRPr="00E67780" w:rsidRDefault="006C18DF" w:rsidP="003A0231">
      <w:pPr>
        <w:spacing w:before="100" w:beforeAutospacing="1" w:after="240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</w:p>
    <w:p w:rsidR="006C18DF" w:rsidRPr="008458C7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ru-RU" w:eastAsia="uk-UA"/>
        </w:rPr>
      </w:pPr>
    </w:p>
    <w:p w:rsidR="006C18DF" w:rsidRPr="008458C7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ru-RU"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9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737"/>
        <w:gridCol w:w="4933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Ати-бати —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йшли солдати,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Ати-бати — на базар,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Ати-бати, що купили?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Ати-бати —самовар.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20" o:spid="_x0000_i1043" type="#_x0000_t75" alt="http://dorobok.edu.vn.ua/uploaded/rycka/image021.jpg" style="width:239.25pt;height:239.25pt;visibility:visible">
                  <v:imagedata r:id="rId23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Дітям пропонується «перетворити» долоню на солдата: намалювати на тильному боці очі й рот. Пальцями учні показують, як солдати марширу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ють.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21" o:spid="_x0000_i1044" type="#_x0000_t75" alt="http://dorobok.edu.vn.ua/uploaded/rycka/image022.png" style="width:183pt;height:258pt;visibility:visible">
            <v:imagedata r:id="rId24" o:title=""/>
          </v:shape>
        </w:pic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val="en-US"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10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304"/>
        <w:gridCol w:w="4896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Загадка від Мавпочки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— Відгадайте загадку,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відгадку покажіть руками.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Що за верхівець: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Сам сидить верхи,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А-ноги за вухами?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i/>
                <w:iCs/>
                <w:color w:val="655249"/>
                <w:sz w:val="28"/>
                <w:szCs w:val="28"/>
                <w:lang w:eastAsia="uk-UA"/>
              </w:rPr>
              <w:t>(Окуляри)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22" o:spid="_x0000_i1045" type="#_x0000_t75" alt="http://dorobok.edu.vn.ua/uploaded/rycka/image023.jpg" style="width:237.75pt;height:250.5pt;visibility:visible">
                  <v:imagedata r:id="rId25" o:title=""/>
                </v:shape>
              </w:pict>
            </w: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Діти складають овали пальцями рук, підносять їх до очей.</w:t>
      </w:r>
    </w:p>
    <w:p w:rsidR="006C18DF" w:rsidRDefault="006C18DF" w:rsidP="008458C7">
      <w:pPr>
        <w:spacing w:before="100" w:beforeAutospacing="1" w:after="100" w:afterAutospacing="1" w:line="240" w:lineRule="auto"/>
        <w:rPr>
          <w:rFonts w:ascii="Times New Roman" w:hAnsi="Times New Roman"/>
          <w:b/>
          <w:noProof/>
          <w:color w:val="655249"/>
          <w:sz w:val="28"/>
          <w:szCs w:val="28"/>
          <w:lang w:eastAsia="ru-RU"/>
        </w:rPr>
      </w:pPr>
      <w:r w:rsidRPr="0071595A">
        <w:rPr>
          <w:rFonts w:ascii="Times New Roman" w:hAnsi="Times New Roman"/>
          <w:b/>
          <w:noProof/>
          <w:color w:val="655249"/>
          <w:sz w:val="28"/>
          <w:szCs w:val="28"/>
          <w:lang w:val="ru-RU" w:eastAsia="ru-RU"/>
        </w:rPr>
        <w:pict>
          <v:shape id="Рисунок 23" o:spid="_x0000_i1046" type="#_x0000_t75" alt="http://dorobok.edu.vn.ua/uploaded/rycka/image024.png" style="width:306pt;height:262.5pt;visibility:visible">
            <v:imagedata r:id="rId26" o:title=""/>
          </v:shape>
        </w:pict>
      </w:r>
      <w:r w:rsidRPr="008458C7">
        <w:rPr>
          <w:rFonts w:ascii="Times New Roman" w:hAnsi="Times New Roman"/>
          <w:b/>
          <w:noProof/>
          <w:color w:val="655249"/>
          <w:sz w:val="28"/>
          <w:szCs w:val="28"/>
          <w:lang w:eastAsia="ru-RU"/>
        </w:rPr>
        <w:br/>
      </w:r>
    </w:p>
    <w:p w:rsidR="006C18DF" w:rsidRPr="00E67780" w:rsidRDefault="006C18DF" w:rsidP="008458C7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  <w:r>
        <w:rPr>
          <w:rFonts w:ascii="Times New Roman" w:hAnsi="Times New Roman"/>
          <w:b/>
          <w:noProof/>
          <w:color w:val="655249"/>
          <w:sz w:val="28"/>
          <w:szCs w:val="28"/>
          <w:lang w:eastAsia="ru-RU"/>
        </w:rPr>
        <w:br w:type="page"/>
      </w: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11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889"/>
        <w:gridCol w:w="3355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Оси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Оса осі в осінні дні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Сумні виспівує пісні.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Тумани сиві на росі —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Сховатись ніде вже осі.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24" o:spid="_x0000_i1047" type="#_x0000_t75" alt="http://dorobok.edu.vn.ua/uploaded/rycka/image025.jpg" style="width:160.5pt;height:158.25pt;visibility:visible">
                  <v:imagedata r:id="rId27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Виставити середній палець, притиснути його між вказівним та безіменним, поворушити ним.</w:t>
      </w:r>
    </w:p>
    <w:p w:rsidR="006C18DF" w:rsidRPr="008458C7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val="en-US"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25" o:spid="_x0000_i1048" type="#_x0000_t75" alt="http://dorobok.edu.vn.ua/uploaded/rycka/image026.png" style="width:312pt;height:240.75pt;visibility:visible">
            <v:imagedata r:id="rId28" o:title=""/>
          </v:shape>
        </w:pict>
      </w:r>
    </w:p>
    <w:p w:rsidR="006C18DF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val="en-US" w:eastAsia="uk-UA"/>
        </w:rPr>
      </w:pPr>
    </w:p>
    <w:p w:rsidR="006C18DF" w:rsidRPr="008458C7" w:rsidRDefault="006C18DF" w:rsidP="008458C7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val="en-US"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12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785"/>
        <w:gridCol w:w="5758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Лис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Лиса з лісу у село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«Ку-ку-рі-ку» занесло.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Заглядає лис у вікна: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«Де ж це півень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кукурікнув?»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 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26" o:spid="_x0000_i1049" type="#_x0000_t75" alt="http://dorobok.edu.vn.ua/uploaded/rycka/image027.jpg" style="width:273.75pt;height:171pt;visibility:visible">
                  <v:imagedata r:id="rId29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Обидві долоні зробити «ковшем», великі пальці підняти вгору, вказівні пальці та мізин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чики згинаємо всередину долоней, притискаємо один до одного. Середні та безіменні пальці утво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рюють вузьку «лисячу» мордочку.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27" o:spid="_x0000_i1050" type="#_x0000_t75" alt="http://dorobok.edu.vn.ua/uploaded/rycka/image028.png" style="width:356.25pt;height:279.75pt;visibility:visible">
            <v:imagedata r:id="rId30" o:title=""/>
          </v:shape>
        </w:pict>
      </w: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13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610"/>
        <w:gridCol w:w="4522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— Нам треба завести мотор у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машини і мерщій вирушати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в путь.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Мчить машина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За машинами.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Шелестить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Машина шинами.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 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28" o:spid="_x0000_i1051" type="#_x0000_t75" alt="http://dorobok.edu.vn.ua/uploaded/rycka/image029.jpg" style="width:211.5pt;height:210pt;visibility:visible">
                  <v:imagedata r:id="rId31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Пальці рук, крім великих, складаються в замок. Це мотор. Великими пальцям робимо обєртові рухи.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Спочатку «мотор» працює швидко, потімпоступово оберти сповільнюються.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29" o:spid="_x0000_i1052" type="#_x0000_t75" alt="http://dorobok.edu.vn.ua/uploaded/rycka/image030.png" style="width:304.5pt;height:176.25pt;visibility:visible">
            <v:imagedata r:id="rId32" o:title=""/>
          </v:shape>
        </w:pict>
      </w: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 </w:t>
      </w: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14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448"/>
        <w:gridCol w:w="4812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— Відгадайте загадку – добавлянку.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На дереві грається,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Угору підіймається,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На хвостику гойдається.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І зветься це малятко —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Веселе ... </w:t>
            </w:r>
            <w:r w:rsidRPr="00E67780">
              <w:rPr>
                <w:rFonts w:ascii="Times New Roman" w:hAnsi="Times New Roman"/>
                <w:i/>
                <w:iCs/>
                <w:color w:val="655249"/>
                <w:sz w:val="28"/>
                <w:szCs w:val="28"/>
                <w:lang w:eastAsia="uk-UA"/>
              </w:rPr>
              <w:t>(мавпенятко).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i/>
                <w:iCs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i/>
                <w:iCs/>
                <w:color w:val="655249"/>
                <w:sz w:val="28"/>
                <w:szCs w:val="28"/>
                <w:lang w:eastAsia="uk-UA"/>
              </w:rPr>
              <w:t>— Зобразимо мордочку мавпенятка</w:t>
            </w: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.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30" o:spid="_x0000_i1053" type="#_x0000_t75" alt="http://dorobok.edu.vn.ua/uploaded/rycka/image031.jpg" style="width:233.25pt;height:212.25pt;visibility:visible">
                  <v:imagedata r:id="rId33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Середній та безіменний пальці притиснуті згори вели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ким. Вказівний і мізинчик трохи підняті вгору та зігнуті.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31" o:spid="_x0000_i1054" type="#_x0000_t75" alt="http://dorobok.edu.vn.ua/uploaded/rycka/image032.png" style="width:156.75pt;height:226.5pt;visibility:visible">
            <v:imagedata r:id="rId34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15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712"/>
        <w:gridCol w:w="5135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i/>
                <w:iCs/>
                <w:color w:val="655249"/>
                <w:sz w:val="28"/>
                <w:szCs w:val="28"/>
                <w:lang w:eastAsia="uk-UA"/>
              </w:rPr>
              <w:t>Відгадай загадку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Два кінці, два кільці –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Посередині цвях.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(Ножиці.)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32" o:spid="_x0000_i1055" type="#_x0000_t75" alt="http://dorobok.edu.vn.ua/uploaded/rycka/image033.jpg" style="width:246pt;height:141.75pt;visibility:visible">
                  <v:imagedata r:id="rId35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Пальці правої руки стисну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ти в кулак, виставити вперед вказівний і середній. Рухати ними, імітуючи різання ножицями.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33" o:spid="_x0000_i1056" type="#_x0000_t75" alt="http://dorobok.edu.vn.ua/uploaded/rycka/image034.png" style="width:249pt;height:154.5pt;visibility:visible">
            <v:imagedata r:id="rId36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16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420"/>
        <w:gridCol w:w="5309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8458C7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val="ru-RU"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─</w:t>
            </w:r>
            <w:r w:rsidRPr="00E67780">
              <w:rPr>
                <w:rFonts w:ascii="Times New Roman" w:hAnsi="Times New Roman"/>
                <w:i/>
                <w:iCs/>
                <w:color w:val="655249"/>
                <w:sz w:val="28"/>
                <w:szCs w:val="28"/>
                <w:lang w:eastAsia="uk-UA"/>
              </w:rPr>
              <w:t> Зобразимо наших півників пальцями руки</w:t>
            </w: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.</w:t>
            </w:r>
          </w:p>
          <w:p w:rsidR="006C18DF" w:rsidRPr="008458C7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val="en-US"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Півні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Півень півневі співав: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— Я сьогодні рано встав!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Потім</w:t>
            </w:r>
            <w:r>
              <w:rPr>
                <w:rFonts w:ascii="Times New Roman" w:hAnsi="Times New Roman"/>
                <w:color w:val="655249"/>
                <w:sz w:val="28"/>
                <w:szCs w:val="28"/>
                <w:lang w:val="en-US" w:eastAsia="uk-UA"/>
              </w:rPr>
              <w:t xml:space="preserve"> </w:t>
            </w: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вилетів на пліт,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Заспівав на цілий світ.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34" o:spid="_x0000_i1057" type="#_x0000_t75" alt="http://dorobok.edu.vn.ua/uploaded/rycka/image035.jpg" style="width:258pt;height:177.75pt;visibility:visible">
                  <v:imagedata r:id="rId37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Долоню піднято вгору, вказівний палець спирається на великий. Інші пальці розведені та підняті вгору.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35" o:spid="_x0000_i1058" type="#_x0000_t75" alt="http://dorobok.edu.vn.ua/uploaded/rycka/image036.png" style="width:237pt;height:191.25pt;visibility:visible">
            <v:imagedata r:id="rId38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17</w:t>
      </w:r>
    </w:p>
    <w:tbl>
      <w:tblPr>
        <w:tblW w:w="9743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371"/>
        <w:gridCol w:w="5372"/>
      </w:tblGrid>
      <w:tr w:rsidR="006C18DF" w:rsidRPr="0071595A" w:rsidTr="008458C7">
        <w:trPr>
          <w:trHeight w:val="3545"/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8458C7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val="en-US"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Вовк</w:t>
            </w:r>
          </w:p>
          <w:p w:rsidR="006C18DF" w:rsidRPr="00E67780" w:rsidRDefault="006C18DF" w:rsidP="008458C7">
            <w:pPr>
              <w:spacing w:before="100" w:beforeAutospacing="1" w:after="100" w:afterAutospacing="1" w:line="240" w:lineRule="atLeast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Ходить хмуро між дубами,</w:t>
            </w:r>
          </w:p>
          <w:p w:rsidR="006C18DF" w:rsidRPr="00E67780" w:rsidRDefault="006C18DF" w:rsidP="008458C7">
            <w:pPr>
              <w:spacing w:before="100" w:beforeAutospacing="1" w:after="100" w:afterAutospacing="1" w:line="240" w:lineRule="atLeast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Хижо клацає зубами.          </w:t>
            </w:r>
          </w:p>
          <w:p w:rsidR="006C18DF" w:rsidRPr="00E67780" w:rsidRDefault="006C18DF" w:rsidP="008458C7">
            <w:pPr>
              <w:spacing w:before="100" w:beforeAutospacing="1" w:after="100" w:afterAutospacing="1" w:line="240" w:lineRule="atLeast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Весь, як є — жорстока лють,</w:t>
            </w:r>
          </w:p>
          <w:p w:rsidR="006C18DF" w:rsidRPr="00E67780" w:rsidRDefault="006C18DF" w:rsidP="008458C7">
            <w:pPr>
              <w:spacing w:before="100" w:beforeAutospacing="1" w:after="100" w:afterAutospacing="1" w:line="240" w:lineRule="atLeast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Очі так її і ллють.</w:t>
            </w:r>
          </w:p>
          <w:p w:rsidR="006C18DF" w:rsidRPr="00E67780" w:rsidRDefault="006C18DF" w:rsidP="008458C7">
            <w:pPr>
              <w:spacing w:before="100" w:beforeAutospacing="1" w:after="100" w:afterAutospacing="1" w:line="240" w:lineRule="atLeast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Зачаївся ось, примовк,</w:t>
            </w:r>
          </w:p>
          <w:p w:rsidR="006C18DF" w:rsidRPr="00E67780" w:rsidRDefault="006C18DF" w:rsidP="008458C7">
            <w:pPr>
              <w:spacing w:before="100" w:beforeAutospacing="1" w:after="100" w:afterAutospacing="1" w:line="240" w:lineRule="atLeast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Грізний звір, голодний вовк.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36" o:spid="_x0000_i1059" type="#_x0000_t75" alt="http://dorobok.edu.vn.ua/uploaded/rycka/image037.jpg" style="width:208.5pt;height:194.25pt;visibility:visible">
                  <v:imagedata r:id="rId39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Робимо долоньками «пароплавчик», а з нього «вовка»: великі пальці розводимо в сторони. Вказівні пальці згинаються всередину долоней і утворюють лоба, а інші - складаються і«човником», утворюючи верхню та нижню щелепи.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37" o:spid="_x0000_i1060" type="#_x0000_t75" alt="http://dorobok.edu.vn.ua/uploaded/rycka/image038.png" style="width:312pt;height:117pt;visibility:visible">
            <v:imagedata r:id="rId40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18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407"/>
        <w:gridCol w:w="3377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Вовк ведмедя розбудив: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— Вже весна, гуляти йди!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Виліз велетень з барлоги —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Вовк тікає в ліс від нього.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38" o:spid="_x0000_i1061" type="#_x0000_t75" alt="http://dorobok.edu.vn.ua/uploaded/rycka/image039.jpg" style="width:161.25pt;height:222.75pt;visibility:visible">
                  <v:imagedata r:id="rId41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Середній і безіменний пальці притисну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ті згори великим. Вказівний і мізинець трохи підняті вгору й зігнуті.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39" o:spid="_x0000_i1062" type="#_x0000_t75" alt="http://dorobok.edu.vn.ua/uploaded/rycka/image040.png" style="width:281.25pt;height:189.75pt;visibility:visible">
            <v:imagedata r:id="rId42" o:title=""/>
          </v:shape>
        </w:pict>
      </w:r>
    </w:p>
    <w:tbl>
      <w:tblPr>
        <w:tblpPr w:leftFromText="180" w:rightFromText="180" w:vertAnchor="page" w:horzAnchor="margin" w:tblpXSpec="center" w:tblpY="13271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853"/>
        <w:gridCol w:w="2680"/>
      </w:tblGrid>
      <w:tr w:rsidR="006C18DF" w:rsidRPr="0071595A" w:rsidTr="008458C7">
        <w:trPr>
          <w:tblCellSpacing w:w="15" w:type="dxa"/>
        </w:trPr>
        <w:tc>
          <w:tcPr>
            <w:tcW w:w="0" w:type="auto"/>
            <w:vAlign w:val="center"/>
          </w:tcPr>
          <w:p w:rsidR="006C18DF" w:rsidRPr="00E67780" w:rsidRDefault="006C18DF" w:rsidP="008458C7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Зімкнуті та трохи заокруглені долоні —</w:t>
            </w:r>
          </w:p>
          <w:p w:rsidR="006C18DF" w:rsidRPr="00E67780" w:rsidRDefault="006C18DF" w:rsidP="008458C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пуп'янок квітки. Поступо</w:t>
            </w: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softHyphen/>
              <w:t>во пальці</w:t>
            </w:r>
          </w:p>
          <w:p w:rsidR="006C18DF" w:rsidRPr="00E67780" w:rsidRDefault="006C18DF" w:rsidP="008458C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розводяться в різні боки та злегка</w:t>
            </w:r>
          </w:p>
          <w:p w:rsidR="006C18DF" w:rsidRPr="00E67780" w:rsidRDefault="006C18DF" w:rsidP="008458C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погойдуються.</w:t>
            </w:r>
          </w:p>
          <w:p w:rsidR="006C18DF" w:rsidRPr="00E67780" w:rsidRDefault="006C18DF" w:rsidP="008458C7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8458C7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41" o:spid="_x0000_i1063" type="#_x0000_t75" alt="http://dorobok.edu.vn.ua/uploaded/rycka/image042.jpg" style="width:126.75pt;height:146.25pt;visibility:visible">
                  <v:imagedata r:id="rId43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br/>
      </w: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19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746"/>
        <w:gridCol w:w="4338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Сьогодні малята.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Копають грядки,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Уперше в житті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Вони садять квітки: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Крокіс, чорнобривці,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Нагідки, розмай —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Квітуй-розквітай,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Наш улюблений край!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40" o:spid="_x0000_i1064" type="#_x0000_t75" alt="http://dorobok.edu.vn.ua/uploaded/rycka/image041.jpg" style="width:206.25pt;height:183.75pt;visibility:visible">
                  <v:imagedata r:id="rId44" o:title=""/>
                </v:shape>
              </w:pict>
            </w:r>
          </w:p>
        </w:tc>
      </w:tr>
    </w:tbl>
    <w:p w:rsidR="006C18DF" w:rsidRPr="00E67780" w:rsidRDefault="006C18DF" w:rsidP="003A0231">
      <w:pPr>
        <w:spacing w:after="0" w:line="240" w:lineRule="auto"/>
        <w:rPr>
          <w:rFonts w:ascii="Times New Roman" w:hAnsi="Times New Roman"/>
          <w:vanish/>
          <w:sz w:val="28"/>
          <w:szCs w:val="28"/>
          <w:lang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42" o:spid="_x0000_i1065" type="#_x0000_t75" alt="http://dorobok.edu.vn.ua/uploaded/rycka/image043.png" style="width:340.5pt;height:219.75pt;visibility:visible">
            <v:imagedata r:id="rId45" o:title=""/>
          </v:shape>
        </w:pict>
      </w: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20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85"/>
        <w:gridCol w:w="4512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У сови великі очі </w:t>
            </w: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─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Бо не спить вона щоночі.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Сутінки надворі,</w:t>
            </w:r>
          </w:p>
          <w:p w:rsidR="006C18DF" w:rsidRPr="008458C7" w:rsidRDefault="006C18DF" w:rsidP="008458C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val="en-US"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А сова</w:t>
            </w:r>
            <w:r>
              <w:rPr>
                <w:rFonts w:ascii="Times New Roman" w:hAnsi="Times New Roman"/>
                <w:color w:val="655249"/>
                <w:sz w:val="28"/>
                <w:szCs w:val="28"/>
                <w:lang w:val="en-US" w:eastAsia="uk-UA"/>
              </w:rPr>
              <w:t xml:space="preserve"> </w:t>
            </w: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─ </w:t>
            </w: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</w:t>
            </w:r>
            <w:r>
              <w:rPr>
                <w:rFonts w:ascii="Times New Roman" w:hAnsi="Times New Roman"/>
                <w:color w:val="655249"/>
                <w:sz w:val="28"/>
                <w:szCs w:val="28"/>
                <w:lang w:val="en-US" w:eastAsia="uk-UA"/>
              </w:rPr>
              <w:t xml:space="preserve"> </w:t>
            </w: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дозорі.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43" o:spid="_x0000_i1066" type="#_x0000_t75" alt="http://dorobok.edu.vn.ua/uploaded/rycka/image044.jpg" style="width:214.5pt;height:174pt;visibility:visible">
                  <v:imagedata r:id="rId46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Долоні розгорнуті до себе, великі пальці ви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прямлені від себе й переплетені (нібито чіпляють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ся один за одного). Великі пальці — голова пташ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ки, інші пальці — крила. «Помахайте крилами».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44" o:spid="_x0000_i1067" type="#_x0000_t75" alt="http://dorobok.edu.vn.ua/uploaded/rycka/image045.png" style="width:273pt;height:211.5pt;visibility:visible">
            <v:imagedata r:id="rId47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21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361"/>
        <w:gridCol w:w="3956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Відгадайте, хто це?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Хоч маленьке, а красиве,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Як біжить, то в'ється грива.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Копитцями туп-туп-туп,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По каменю цок-цок-цок,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i/>
                <w:iCs/>
                <w:color w:val="655249"/>
                <w:sz w:val="28"/>
                <w:szCs w:val="28"/>
                <w:lang w:eastAsia="uk-UA"/>
              </w:rPr>
              <w:t>(Лоша)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 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45" o:spid="_x0000_i1068" type="#_x0000_t75" alt="http://dorobok.edu.vn.ua/uploaded/rycka/image046.jpg" style="width:194.25pt;height:233.25pt;visibility:visible">
                  <v:imagedata r:id="rId48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Зобразимо лоша руками. Права долоня на ребрі від себе. Великий палець догори. Згори на неї накладається ліва долоня під кутом, ство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рюючи пальцями гриву. Великий палець дого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ри. Два великих пальці утворюють вушка.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46" o:spid="_x0000_i1069" type="#_x0000_t75" alt="http://dorobok.edu.vn.ua/uploaded/rycka/image047.png" style="width:236.25pt;height:210.75pt;visibility:visible">
            <v:imagedata r:id="rId49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22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98"/>
        <w:gridCol w:w="6130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— Мудра Сова питає,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чи знаєте ви, чому вона</w:t>
            </w:r>
          </w:p>
          <w:p w:rsidR="006C18DF" w:rsidRPr="008458C7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val="en-US"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не любить сонце?</w:t>
            </w:r>
          </w:p>
          <w:p w:rsidR="006C18DF" w:rsidRPr="008458C7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val="en-US"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Сова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Що воно за дивна птиця?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Світла денного боїться,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дзьоб гачком, великі очі,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і не спиться їй щоночі.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47" o:spid="_x0000_i1070" type="#_x0000_t75" alt="http://dorobok.edu.vn.ua/uploaded/rycka/image048.jpg" style="width:299.25pt;height:258pt;visibility:visible">
                  <v:imagedata r:id="rId50" o:title=""/>
                </v:shape>
              </w:pict>
            </w: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Руки стиснуті в кулачки, пальці при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тиснуті, великі пальці, заокруглені вгорі, вказівні</w:t>
      </w:r>
      <w:r w:rsidRPr="008458C7">
        <w:rPr>
          <w:rFonts w:ascii="Times New Roman" w:hAnsi="Times New Roman"/>
          <w:color w:val="655249"/>
          <w:sz w:val="28"/>
          <w:szCs w:val="28"/>
          <w:lang w:val="ru-RU" w:eastAsia="uk-UA"/>
        </w:rPr>
        <w:t xml:space="preserve"> 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разом посунуті вперед.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 </w:t>
      </w:r>
      <w:r w:rsidRPr="0071595A">
        <w:rPr>
          <w:rFonts w:ascii="Times New Roman" w:hAnsi="Times New Roman"/>
          <w:b/>
          <w:noProof/>
          <w:color w:val="655249"/>
          <w:sz w:val="28"/>
          <w:szCs w:val="28"/>
          <w:lang w:val="ru-RU" w:eastAsia="ru-RU"/>
        </w:rPr>
        <w:pict>
          <v:shape id="Рисунок 48" o:spid="_x0000_i1071" type="#_x0000_t75" alt="http://dorobok.edu.vn.ua/uploaded/rycka/image049.png" style="width:270pt;height:153.75pt;visibility:visible">
            <v:imagedata r:id="rId51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23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593"/>
        <w:gridCol w:w="3350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Соняшник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На сонечко я схожий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І сонечко люблю.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За сонцем повертаю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Голівоньку свою.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49" o:spid="_x0000_i1072" type="#_x0000_t75" alt="http://dorobok.edu.vn.ua/uploaded/rycka/image050.jpg" style="width:163.5pt;height:225pt;visibility:visible">
                  <v:imagedata r:id="rId52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Руки перехрещені тильною стороною долоні до себе. Пальці-пелюстки розкриті. Руки повертаються вправо-вліво.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50" o:spid="_x0000_i1073" type="#_x0000_t75" alt="http://dorobok.edu.vn.ua/uploaded/rycka/image051.png" style="width:288.75pt;height:208.5pt;visibility:visible">
            <v:imagedata r:id="rId53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24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957"/>
        <w:gridCol w:w="3144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У папуги Гоші,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Було трохи грошей.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Він на них собі купив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Чобітки, пальто і бриль.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51" o:spid="_x0000_i1074" type="#_x0000_t75" alt="http://dorobok.edu.vn.ua/uploaded/rycka/image052.jpg" style="width:153.75pt;height:152.25pt;visibility:visible">
                  <v:imagedata r:id="rId54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Долоня вгору, вказівний палець перекри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ває великий. Інші пальці підняті вгору й розче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пірені.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52" o:spid="_x0000_i1075" type="#_x0000_t75" alt="http://dorobok.edu.vn.ua/uploaded/rycka/image053.png" style="width:166.5pt;height:169.5pt;visibility:visible">
            <v:imagedata r:id="rId55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25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476"/>
        <w:gridCol w:w="3530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Равлик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Равлик лізе вздовж доріжки,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То сховав, то випнув ріжки.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53" o:spid="_x0000_i1076" type="#_x0000_t75" alt="http://dorobok.edu.vn.ua/uploaded/rycka/image054.jpg" style="width:172.5pt;height:152.25pt;visibility:visible">
                  <v:imagedata r:id="rId56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Пальці в кулачки, лівий трохи позаду правого, на правій руці — вказівний палець та мізин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чик розведені в сторони, дитина згинає і роз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гинає їх.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54" o:spid="_x0000_i1077" type="#_x0000_t75" alt="http://dorobok.edu.vn.ua/uploaded/rycka/image055.png" style="width:241.5pt;height:188.25pt;visibility:visible">
            <v:imagedata r:id="rId57" o:title=""/>
          </v:shape>
        </w:pict>
      </w: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26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471"/>
        <w:gridCol w:w="4520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Синьо-жовтий прапор маєм: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Синє небо, жовте жито;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Прапор свій оберігаєм,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Він святиня, знають діти.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55" o:spid="_x0000_i1078" type="#_x0000_t75" alt="http://dorobok.edu.vn.ua/uploaded/rycka/image056.jpg" style="width:222pt;height:141.75pt;visibility:visible">
                  <v:imagedata r:id="rId58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Перетворіть свої руки на прапорці. Розгор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ніть долоню правої руки від себе, великий па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лець опустіть униз (держак), інші пальці при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тисніть і спрямуйте вбік (полотнище).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56" o:spid="_x0000_i1079" type="#_x0000_t75" alt="http://dorobok.edu.vn.ua/uploaded/rycka/image057.png" style="width:255pt;height:176.25pt;visibility:visible">
            <v:imagedata r:id="rId59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27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118"/>
        <w:gridCol w:w="3057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Едельвейс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Едельвейс росте на скелі.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Вище сосен і смерек.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Біля сонечка оселі,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Біля-гнізд орлів, лелек.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57" o:spid="_x0000_i1080" type="#_x0000_t75" alt="http://dorobok.edu.vn.ua/uploaded/rycka/image058.jpg" style="width:149.25pt;height:198pt;visibility:visible">
                  <v:imagedata r:id="rId60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﻿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Зімкнуті й трохи заокруглені доло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ні — пуп'янок квітки. Поступово роз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вести пальці в сторони, трохи похита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ти руками і підняти їх угору.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58" o:spid="_x0000_i1081" type="#_x0000_t75" alt="http://dorobok.edu.vn.ua/uploaded/rycka/image059.png" style="width:297pt;height:228pt;visibility:visible">
            <v:imagedata r:id="rId61" o:title=""/>
          </v:shape>
        </w:pic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﻿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28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523"/>
        <w:gridCol w:w="2502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Дерево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Має стовбур дерево,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Багато гілочок.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Листячком зеленим,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Бавить діточок.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59" o:spid="_x0000_i1082" type="#_x0000_t75" alt="http://dorobok.edu.vn.ua/uploaded/rycka/image061.jpg" style="width:117.75pt;height:212.25pt;visibility:visible">
                  <v:imagedata r:id="rId62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>
        <w:rPr>
          <w:noProof/>
          <w:lang w:val="ru-RU" w:eastAsia="ru-RU"/>
        </w:rPr>
        <w:pict>
          <v:shape id="Рисунок 60" o:spid="_x0000_s1027" type="#_x0000_t75" alt="http://dorobok.edu.vn.ua/uploaded/rycka/image062.png" style="position:absolute;left:0;text-align:left;margin-left:108pt;margin-top:49.95pt;width:234pt;height:153.55pt;z-index:-251657216;visibility:visible;mso-position-horizontal-relative:text;mso-position-vertical-relative:text" wrapcoords="-75 0 -75 21486 21600 21486 21600 0 -75 0">
            <v:imagedata r:id="rId63" o:title=""/>
            <w10:wrap type="tight"/>
          </v:shape>
        </w:pic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Притиснути руки тильною стороною одну до одної. Пальці розчепірити і підняти вгору. Ворушити кистями й пальцями.</w:t>
      </w: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Pr="006C2A29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  <w:r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2</w:t>
      </w:r>
      <w:r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  <w:t>9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940"/>
        <w:gridCol w:w="2900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Зайчик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Довгі вуха, куций хвіст,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Моркву і капусту їсть.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61" o:spid="_x0000_i1083" type="#_x0000_t75" alt="http://dorobok.edu.vn.ua/uploaded/rycka/image063.jpg" style="width:141pt;height:212.25pt;visibility:visible">
                  <v:imagedata r:id="rId64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>
        <w:rPr>
          <w:noProof/>
          <w:lang w:val="ru-RU" w:eastAsia="ru-RU"/>
        </w:rPr>
        <w:pict>
          <v:shape id="Рисунок 62" o:spid="_x0000_s1028" type="#_x0000_t75" alt="http://dorobok.edu.vn.ua/uploaded/rycka/image064.png" style="position:absolute;left:0;text-align:left;margin-left:162pt;margin-top:49.8pt;width:164pt;height:3in;z-index:-251656192;visibility:visible;mso-position-horizontal-relative:text;mso-position-vertical-relative:text" wrapcoords="-115 0 -115 21505 21600 21505 21600 0 -115 0">
            <v:imagedata r:id="rId65" o:title=""/>
            <w10:wrap type="tight"/>
          </v:shape>
        </w:pic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Пальці стиснуті в кулачок. Виставити вгору вказів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ний і середній пальці. Ворушити ними, повертаючи руку в різні боки.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Pr="006C2A29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30</w:t>
      </w:r>
    </w:p>
    <w:tbl>
      <w:tblPr>
        <w:tblpPr w:leftFromText="180" w:rightFromText="180" w:vertAnchor="text" w:tblpXSpec="center" w:tblpY="1"/>
        <w:tblOverlap w:val="never"/>
        <w:tblW w:w="643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566"/>
        <w:gridCol w:w="2868"/>
      </w:tblGrid>
      <w:tr w:rsidR="006C18DF" w:rsidRPr="0071595A" w:rsidTr="006C2A29">
        <w:trPr>
          <w:trHeight w:val="3341"/>
          <w:tblCellSpacing w:w="15" w:type="dxa"/>
        </w:trPr>
        <w:tc>
          <w:tcPr>
            <w:tcW w:w="0" w:type="auto"/>
            <w:vAlign w:val="center"/>
          </w:tcPr>
          <w:p w:rsidR="006C18DF" w:rsidRPr="00E67780" w:rsidRDefault="006C18DF" w:rsidP="006C2A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i/>
                <w:iCs/>
                <w:color w:val="655249"/>
                <w:sz w:val="28"/>
                <w:szCs w:val="28"/>
                <w:lang w:eastAsia="uk-UA"/>
              </w:rPr>
              <w:t>—Що  плели з</w:t>
            </w:r>
          </w:p>
          <w:p w:rsidR="006C18DF" w:rsidRPr="006C2A29" w:rsidRDefault="006C18DF" w:rsidP="006C2A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val="en-US" w:eastAsia="uk-UA"/>
              </w:rPr>
            </w:pPr>
            <w:r w:rsidRPr="00E67780">
              <w:rPr>
                <w:rFonts w:ascii="Times New Roman" w:hAnsi="Times New Roman"/>
                <w:i/>
                <w:iCs/>
                <w:color w:val="655249"/>
                <w:sz w:val="28"/>
                <w:szCs w:val="28"/>
                <w:lang w:eastAsia="uk-UA"/>
              </w:rPr>
              <w:t>лози Зоя і Зіна?</w:t>
            </w:r>
          </w:p>
          <w:p w:rsidR="006C18DF" w:rsidRPr="00E67780" w:rsidRDefault="006C18DF" w:rsidP="006C2A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i/>
                <w:iCs/>
                <w:color w:val="655249"/>
                <w:sz w:val="28"/>
                <w:szCs w:val="28"/>
                <w:lang w:eastAsia="uk-UA"/>
              </w:rPr>
              <w:t>—  Сплетіть корзину</w:t>
            </w:r>
          </w:p>
          <w:p w:rsidR="006C18DF" w:rsidRPr="006C2A29" w:rsidRDefault="006C18DF" w:rsidP="006C2A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val="en-US" w:eastAsia="uk-UA"/>
              </w:rPr>
            </w:pPr>
            <w:r w:rsidRPr="00E67780">
              <w:rPr>
                <w:rFonts w:ascii="Times New Roman" w:hAnsi="Times New Roman"/>
                <w:i/>
                <w:iCs/>
                <w:color w:val="655249"/>
                <w:sz w:val="28"/>
                <w:szCs w:val="28"/>
                <w:lang w:eastAsia="uk-UA"/>
              </w:rPr>
              <w:t> з пальців рук.</w:t>
            </w:r>
          </w:p>
          <w:p w:rsidR="006C18DF" w:rsidRPr="00E67780" w:rsidRDefault="006C18DF" w:rsidP="006C2A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Лозина до лозини —</w:t>
            </w:r>
          </w:p>
          <w:p w:rsidR="006C18DF" w:rsidRPr="00E67780" w:rsidRDefault="006C18DF" w:rsidP="006C2A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і зроблена корзина.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6C2A29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63" o:spid="_x0000_i1084" type="#_x0000_t75" alt="http://dorobok.edu.vn.ua/uploaded/rycka/image066.jpg" style="width:101.25pt;height:166.5pt;visibility:visible">
                  <v:imagedata r:id="rId66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>
        <w:rPr>
          <w:rFonts w:ascii="Times New Roman" w:hAnsi="Times New Roman"/>
          <w:color w:val="655249"/>
          <w:sz w:val="28"/>
          <w:szCs w:val="28"/>
          <w:lang w:eastAsia="uk-UA"/>
        </w:rPr>
        <w:br w:type="textWrapping" w:clear="all"/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Долоні повернуті на себе, пальчики пе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реплетені, лікті розведені в різні сторони. Великі пальці утворюють ручку.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64" o:spid="_x0000_i1085" type="#_x0000_t75" alt="http://dorobok.edu.vn.ua/uploaded/rycka/image068.png" style="width:298.5pt;height:195pt;visibility:visible">
            <v:imagedata r:id="rId67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31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868"/>
        <w:gridCol w:w="4246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Гуси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Гуси, гуси, гусенята!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Гусенят багато з Гната.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— Гей, гиля!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— Гнатко гука!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Відганяє гусака.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65" o:spid="_x0000_i1086" type="#_x0000_t75" alt="http://dorobok.edu.vn.ua/uploaded/rycka/image071.jpg" style="width:204.75pt;height:175.5pt;visibility:visible">
                  <v:imagedata r:id="rId68" o:title=""/>
                </v:shape>
              </w:pict>
            </w: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>
        <w:rPr>
          <w:noProof/>
          <w:lang w:val="ru-RU" w:eastAsia="ru-RU"/>
        </w:rPr>
        <w:pict>
          <v:shape id="Рисунок 66" o:spid="_x0000_s1029" type="#_x0000_t75" alt="http://dorobok.edu.vn.ua/uploaded/rycka/image073.png" style="position:absolute;left:0;text-align:left;margin-left:3in;margin-top:48pt;width:179.25pt;height:146.25pt;z-index:-251655168;visibility:visible" wrapcoords="-90 0 -90 21489 21600 21489 21600 0 -90 0">
            <v:imagedata r:id="rId69" o:title=""/>
            <w10:wrap type="tight"/>
          </v:shape>
        </w:pic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﻿Передпліччя випрямити вертикально. Долоня під пря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мим кутом. Вказівний палець спирається на ве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ликий. Усі пальці притиснуті один до одного. Двома руками діти зображують гусей.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﻿</w:t>
      </w: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32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033"/>
        <w:gridCol w:w="4044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Чапа чапля біля річки —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У червоних черевичках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Чапу-чапу! Чап-чалап!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Носить у хустинці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Для малят гостинці.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67" o:spid="_x0000_i1087" type="#_x0000_t75" alt="http://dorobok.edu.vn.ua/uploaded/rycka/image074.jpg" style="width:198.75pt;height:198.75pt;visibility:visible">
                  <v:imagedata r:id="rId70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>
        <w:rPr>
          <w:noProof/>
          <w:lang w:val="ru-RU" w:eastAsia="ru-RU"/>
        </w:rPr>
        <w:pict>
          <v:shape id="Рисунок 68" o:spid="_x0000_s1030" type="#_x0000_t75" alt="http://dorobok.edu.vn.ua/uploaded/rycka/image075.png" style="position:absolute;left:0;text-align:left;margin-left:4in;margin-top:36.5pt;width:132.3pt;height:184.15pt;z-index:-251654144;visibility:visible;mso-position-horizontal-relative:text;mso-position-vertical-relative:text" wrapcoords="-111 0 -111 21520 21600 21520 21600 0 -111 0">
            <v:imagedata r:id="rId71" o:title=""/>
            <w10:wrap type="tight"/>
          </v:shape>
        </w:pic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Витягнути вниз вказівний та середній пальці, інші стиснути в кулачок.</w:t>
      </w:r>
      <w:r w:rsidRPr="006C2A29">
        <w:rPr>
          <w:rFonts w:ascii="Times New Roman" w:hAnsi="Times New Roman"/>
          <w:color w:val="655249"/>
          <w:sz w:val="28"/>
          <w:szCs w:val="28"/>
          <w:lang w:val="ru-RU" w:eastAsia="uk-UA"/>
        </w:rPr>
        <w:t xml:space="preserve"> 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Імітувати пальцями ходу чаплі в ритмі вірша.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33        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202"/>
        <w:gridCol w:w="4203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6C2A29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val="ru-RU"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— </w:t>
            </w:r>
            <w:r w:rsidRPr="00E67780">
              <w:rPr>
                <w:rFonts w:ascii="Times New Roman" w:hAnsi="Times New Roman"/>
                <w:i/>
                <w:iCs/>
                <w:color w:val="655249"/>
                <w:sz w:val="28"/>
                <w:szCs w:val="28"/>
                <w:lang w:eastAsia="uk-UA"/>
              </w:rPr>
              <w:t>Вирядимо наших чайок у політ.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Над нами небо є блакитне,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Над нами сонечко привітне.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Над морем чайка проліта,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Додому радо поверта.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69" o:spid="_x0000_i1088" type="#_x0000_t75" alt="http://dorobok.edu.vn.ua/uploaded/rycka/image076.jpg" style="width:206.25pt;height:207.75pt;visibility:visible">
                  <v:imagedata r:id="rId72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Діти перехрещеними кистями рук зо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бражують помахи крил чайки, а потім  ру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ками зображують морські хвилі.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70" o:spid="_x0000_i1089" type="#_x0000_t75" alt="http://dorobok.edu.vn.ua/uploaded/rycka/image077.png" style="width:255pt;height:165pt;visibility:visible">
            <v:imagedata r:id="rId73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34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976"/>
        <w:gridCol w:w="3154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Хомка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Хомка, хомка, хом'ячок,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Посмугований бочок.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71" o:spid="_x0000_i1090" type="#_x0000_t75" alt="http://dorobok.edu.vn.ua/uploaded/rycka/image078.jpg" style="width:153.75pt;height:174.75pt;visibility:visible">
                  <v:imagedata r:id="rId74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Уявіть, що у вас на долоні сидить хом’ячок. Погладьте його спочатку мізинчиком, потім по черзі іншими пальцями. Злегка торкніться кін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чиками пальців (пучками) до його теплої шубки, але не притисніть сильно.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72" o:spid="_x0000_i1091" type="#_x0000_t75" alt="http://dorobok.edu.vn.ua/uploaded/rycka/image079.png" style="width:267pt;height:144.75pt;visibility:visible">
            <v:imagedata r:id="rId75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35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555"/>
        <w:gridCol w:w="4161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73" o:spid="_x0000_i1092" type="#_x0000_t75" alt="http://dorobok.edu.vn.ua/uploaded/rycka/image081.jpg" style="width:105pt;height:73.5pt;visibility:visible">
                  <v:imagedata r:id="rId76" o:title=""/>
                </v:shape>
              </w:pic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Ялинку прикрашає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Мороз на Новий рік.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Дарунки всім вручає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Казковий чарівник.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74" o:spid="_x0000_i1093" type="#_x0000_t75" alt="http://dorobok.edu.vn.ua/uploaded/rycka/image080.jpg" style="width:201pt;height:198pt;visibility:visible">
                  <v:imagedata r:id="rId77" o:title=""/>
                </v:shape>
              </w:pict>
            </w: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Долоні від себе, пальці пе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реплетені між собою (долоні під кутом одна до одної). Пальці ви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ставити вперед. Лікті до корпу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са не притискаються.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75" o:spid="_x0000_i1094" type="#_x0000_t75" alt="http://dorobok.edu.vn.ua/uploaded/rycka/image082.png" style="width:303pt;height:172.5pt;visibility:visible">
            <v:imagedata r:id="rId78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36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305"/>
        <w:gridCol w:w="4638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Жук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Жук у жолудя спитав: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—</w:t>
            </w: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Де ти шапочку придбав?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От якби мені таку </w:t>
            </w: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─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Був би красень у ліску.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76" o:spid="_x0000_i1095" type="#_x0000_t75" alt="http://dorobok.edu.vn.ua/uploaded/rycka/image083.jpg" style="width:225pt;height:165pt;visibility:visible">
                  <v:imagedata r:id="rId79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Пальчики в кулачок. Вказівний і мізинчик розве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дені в різні боки, дитина ворушить ними. Рука повіль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но просувається вперед по парті. У кінці вірша пальці стискаються в кулачок (упіймали жука), а потім кулак розтискається (відпустили комаху).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77" o:spid="_x0000_i1096" type="#_x0000_t75" alt="http://dorobok.edu.vn.ua/uploaded/rycka/image084.png" style="width:222.75pt;height:219.75pt;visibility:visible">
            <v:imagedata r:id="rId80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37</w:t>
      </w:r>
    </w:p>
    <w:tbl>
      <w:tblPr>
        <w:tblW w:w="7459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221"/>
        <w:gridCol w:w="3238"/>
      </w:tblGrid>
      <w:tr w:rsidR="006C18DF" w:rsidRPr="0071595A" w:rsidTr="006C2A29">
        <w:trPr>
          <w:trHeight w:val="3355"/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Тишком-нишком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вийшла мишка із нори.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 шкряботушки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ніс і вушка догори.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78" o:spid="_x0000_i1097" type="#_x0000_t75" alt="http://dorobok.edu.vn.ua/uploaded/rycka/image085.jpg" style="width:102pt;height:151.5pt;visibility:visible">
                  <v:imagedata r:id="rId81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Середній та безіменний пальці впираються у великий. Вказівний і мізинець зігнуті в дуги та притиснуті до середнього і безіменного пальців.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r>
        <w:rPr>
          <w:noProof/>
          <w:lang w:val="ru-RU" w:eastAsia="ru-RU"/>
        </w:rPr>
        <w:pict>
          <v:shape id="Рисунок 79" o:spid="_x0000_s1031" type="#_x0000_t75" alt="http://dorobok.edu.vn.ua/uploaded/rycka/image086.png" style="position:absolute;left:0;text-align:left;margin-left:145.15pt;margin-top:-1.15pt;width:195pt;height:210pt;z-index:-251653120;visibility:visible;mso-position-horizontal-relative:text;mso-position-vertical-relative:text" wrapcoords="-83 0 -83 21523 21600 21523 21600 0 -83 0">
            <v:imagedata r:id="rId82" o:title=""/>
            <w10:wrap type="tight"/>
          </v:shape>
        </w:pict>
      </w: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38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971"/>
        <w:gridCol w:w="4291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Їжачок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Їхав лісом їжачок,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Віз голчастий піджачок.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Сироїжки він зривав,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Їв та пісеньку співав.</w:t>
            </w:r>
          </w:p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﻿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 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80" o:spid="_x0000_i1098" type="#_x0000_t75" alt="http://dorobok.edu.vn.ua/uploaded/rycka/image087.jpg" style="width:200.25pt;height:198pt;visibility:visible">
                  <v:imagedata r:id="rId83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Лікті на парті, долоні притиснуті одна до одної, пальці підняті вгору (голки). Великі пальці відвести до себе (мордочка).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81" o:spid="_x0000_i1099" type="#_x0000_t75" alt="http://dorobok.edu.vn.ua/uploaded/rycka/image088.png" style="width:223.5pt;height:271.5pt;visibility:visible">
            <v:imagedata r:id="rId84" o:title=""/>
          </v:shape>
        </w:pict>
      </w:r>
    </w:p>
    <w:tbl>
      <w:tblPr>
        <w:tblpPr w:leftFromText="180" w:rightFromText="180" w:vertAnchor="text" w:horzAnchor="margin" w:tblpXSpec="center" w:tblpY="794"/>
        <w:tblOverlap w:val="never"/>
        <w:tblW w:w="773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447"/>
        <w:gridCol w:w="4291"/>
      </w:tblGrid>
      <w:tr w:rsidR="006C18DF" w:rsidRPr="0071595A" w:rsidTr="006C2A29">
        <w:trPr>
          <w:trHeight w:val="2462"/>
          <w:tblCellSpacing w:w="15" w:type="dxa"/>
        </w:trPr>
        <w:tc>
          <w:tcPr>
            <w:tcW w:w="0" w:type="auto"/>
            <w:vAlign w:val="center"/>
          </w:tcPr>
          <w:p w:rsidR="006C18DF" w:rsidRPr="006C2A29" w:rsidRDefault="006C18DF" w:rsidP="006C2A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val="en-US"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Цуценя</w:t>
            </w:r>
          </w:p>
          <w:p w:rsidR="006C18DF" w:rsidRPr="00E67780" w:rsidRDefault="006C18DF" w:rsidP="006C2A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Приніс учора татко</w:t>
            </w:r>
          </w:p>
          <w:p w:rsidR="006C18DF" w:rsidRPr="00E67780" w:rsidRDefault="006C18DF" w:rsidP="006C2A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Маленьке цуценятко.</w:t>
            </w:r>
          </w:p>
          <w:p w:rsidR="006C18DF" w:rsidRPr="00E67780" w:rsidRDefault="006C18DF" w:rsidP="006C2A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Воно із нами грається</w:t>
            </w:r>
          </w:p>
          <w:p w:rsidR="006C18DF" w:rsidRPr="00E67780" w:rsidRDefault="006C18DF" w:rsidP="006C2A2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І зовсім не кусається.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6C2A29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 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82" o:spid="_x0000_i1100" type="#_x0000_t75" alt="http://dorobok.edu.vn.ua/uploaded/rycka/image089.jpg" style="width:152.25pt;height:166.5pt;visibility:visible">
                  <v:imagedata r:id="rId85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39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 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br/>
        <w:t>Долоню покласти на ребро, повернути на себе. Великий палець підняти уго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ру, вказівний — зігнути, середній та безіменний — разом, мізинець опускається та підіймається.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У кінці вірша підставити вільну долоньку, як миску, погладити «цуценя» по голівці.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83" o:spid="_x0000_i1101" type="#_x0000_t75" alt="http://dorobok.edu.vn.ua/uploaded/rycka/image090.png" style="width:280.5pt;height:203.25pt;visibility:visible">
            <v:imagedata r:id="rId86" o:title=""/>
          </v:shape>
        </w:pic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color w:val="655249"/>
          <w:sz w:val="28"/>
          <w:szCs w:val="28"/>
          <w:lang w:val="en-US" w:eastAsia="uk-UA"/>
        </w:rPr>
      </w:pP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40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309"/>
        <w:gridCol w:w="4363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Цап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На полі цап, цап.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М’ячик  хап, хап,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Ніжкою  туп, туп.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Борідкою трусь, трусь,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Наче справжній футболіст.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84" o:spid="_x0000_i1102" type="#_x0000_t75" alt="http://dorobok.edu.vn.ua/uploaded/rycka/image091.jpg" style="width:210.75pt;height:167.25pt;visibility:visible">
                  <v:imagedata r:id="rId87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Середній і безіменний пальці спираються на великий. Вказівний, і мізинець підняті вгору.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85" o:spid="_x0000_i1103" type="#_x0000_t75" alt="http://dorobok.edu.vn.ua/uploaded/rycka/image092.png" style="width:243.75pt;height:230.25pt;visibility:visible">
            <v:imagedata r:id="rId88" o:title=""/>
          </v:shape>
        </w:pic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br w:type="page"/>
      </w: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41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826"/>
        <w:gridCol w:w="4479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Горобцю казала кішка: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─</w:t>
            </w: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Понявчи зі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мною трішки.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Та він знай собі </w:t>
            </w: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─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Цвірінь!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А нявчати йому лінь.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 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86" o:spid="_x0000_i1104" type="#_x0000_t75" alt="http://dorobok.edu.vn.ua/uploaded/rycka/image093.jpg" style="width:210pt;height:193.5pt;visibility:visible">
                  <v:imagedata r:id="rId89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Долоні розгорнуті на себе, великі пальці пе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реплетені — голівка птаха. Інші зімкнені паль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ці — крила. Швидко помахати ними.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87" o:spid="_x0000_i1105" type="#_x0000_t75" alt="http://dorobok.edu.vn.ua/uploaded/rycka/image094.png" style="width:255.75pt;height:195.75pt;visibility:visible">
            <v:imagedata r:id="rId90" o:title=""/>
          </v:shape>
        </w:pic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Вправа 42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996"/>
        <w:gridCol w:w="4689"/>
      </w:tblGrid>
      <w:tr w:rsidR="006C18DF" w:rsidRPr="0071595A" w:rsidTr="003A0231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Щука вчила щученят,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Зуби чистити щодня: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b/>
                <w:bCs/>
                <w:color w:val="655249"/>
                <w:sz w:val="28"/>
                <w:szCs w:val="28"/>
                <w:lang w:eastAsia="uk-UA"/>
              </w:rPr>
              <w:t>─</w:t>
            </w: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Швидко щіточку бери,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Не лінуйся, гарно три.</w:t>
            </w:r>
          </w:p>
          <w:p w:rsidR="006C18DF" w:rsidRPr="00E67780" w:rsidRDefault="006C18DF" w:rsidP="003A023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Зуби треба берегти!</w:t>
            </w:r>
          </w:p>
        </w:tc>
        <w:tc>
          <w:tcPr>
            <w:tcW w:w="0" w:type="auto"/>
            <w:vAlign w:val="center"/>
          </w:tcPr>
          <w:p w:rsidR="006C18DF" w:rsidRPr="00E67780" w:rsidRDefault="006C18DF" w:rsidP="003A0231">
            <w:pPr>
              <w:spacing w:after="0" w:line="240" w:lineRule="auto"/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</w:pPr>
            <w:r w:rsidRPr="00E67780">
              <w:rPr>
                <w:rFonts w:ascii="Times New Roman" w:hAnsi="Times New Roman"/>
                <w:color w:val="655249"/>
                <w:sz w:val="28"/>
                <w:szCs w:val="28"/>
                <w:lang w:eastAsia="uk-UA"/>
              </w:rPr>
              <w:t>  </w:t>
            </w:r>
            <w:r w:rsidRPr="0071595A">
              <w:rPr>
                <w:rFonts w:ascii="Times New Roman" w:hAnsi="Times New Roman"/>
                <w:noProof/>
                <w:color w:val="655249"/>
                <w:sz w:val="28"/>
                <w:szCs w:val="28"/>
                <w:lang w:val="ru-RU" w:eastAsia="ru-RU"/>
              </w:rPr>
              <w:pict>
                <v:shape id="Рисунок 88" o:spid="_x0000_i1106" type="#_x0000_t75" alt="http://dorobok.edu.vn.ua/uploaded/rycka/image095.jpg" style="width:223.5pt;height:170.25pt;visibility:visible">
                  <v:imagedata r:id="rId91" o:title=""/>
                </v:shape>
              </w:pict>
            </w:r>
          </w:p>
        </w:tc>
      </w:tr>
    </w:tbl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Діти плавними рухами зо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бражують щуку рукою до лік</w: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softHyphen/>
        <w:t>тя. Паща щуки формується пальцями.</w:t>
      </w:r>
    </w:p>
    <w:p w:rsidR="006C18DF" w:rsidRPr="00522D6E" w:rsidRDefault="006C18DF" w:rsidP="003A0231">
      <w:pPr>
        <w:spacing w:before="100" w:beforeAutospacing="1" w:after="100" w:afterAutospacing="1" w:line="240" w:lineRule="auto"/>
        <w:jc w:val="center"/>
        <w:rPr>
          <w:rFonts w:ascii="Times New Roman" w:hAnsi="Times New Roman"/>
          <w:color w:val="655249"/>
          <w:sz w:val="28"/>
          <w:szCs w:val="28"/>
          <w:u w:val="single"/>
          <w:lang w:eastAsia="uk-UA"/>
        </w:rPr>
      </w:pPr>
      <w:r w:rsidRPr="0071595A">
        <w:rPr>
          <w:rFonts w:ascii="Times New Roman" w:hAnsi="Times New Roman"/>
          <w:noProof/>
          <w:color w:val="655249"/>
          <w:sz w:val="28"/>
          <w:szCs w:val="28"/>
          <w:lang w:val="ru-RU" w:eastAsia="ru-RU"/>
        </w:rPr>
        <w:pict>
          <v:shape id="Рисунок 89" o:spid="_x0000_i1107" type="#_x0000_t75" alt="http://dorobok.edu.vn.ua/uploaded/rycka/image096.png" style="width:264pt;height:141pt;visibility:visible">
            <v:imagedata r:id="rId92" o:title=""/>
          </v:shape>
        </w:pict>
      </w:r>
      <w:r w:rsidRPr="00E67780">
        <w:rPr>
          <w:rFonts w:ascii="Times New Roman" w:hAnsi="Times New Roman"/>
          <w:color w:val="655249"/>
          <w:sz w:val="28"/>
          <w:szCs w:val="28"/>
          <w:lang w:eastAsia="uk-UA"/>
        </w:rPr>
        <w:t> </w:t>
      </w:r>
      <w:bookmarkStart w:id="0" w:name="_GoBack"/>
      <w:bookmarkEnd w:id="0"/>
    </w:p>
    <w:p w:rsidR="006C18DF" w:rsidRPr="00E67780" w:rsidRDefault="006C18DF" w:rsidP="003A0231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655249"/>
          <w:sz w:val="28"/>
          <w:szCs w:val="28"/>
          <w:lang w:eastAsia="uk-UA"/>
        </w:rPr>
      </w:pPr>
      <w:r w:rsidRPr="00E67780">
        <w:rPr>
          <w:rFonts w:ascii="Times New Roman" w:hAnsi="Times New Roman"/>
          <w:b/>
          <w:bCs/>
          <w:color w:val="655249"/>
          <w:sz w:val="28"/>
          <w:szCs w:val="28"/>
          <w:lang w:eastAsia="uk-UA"/>
        </w:rPr>
        <w:t> </w:t>
      </w:r>
    </w:p>
    <w:p w:rsidR="006C18DF" w:rsidRPr="00E67780" w:rsidRDefault="006C18DF">
      <w:pPr>
        <w:rPr>
          <w:rFonts w:ascii="Times New Roman" w:hAnsi="Times New Roman"/>
          <w:sz w:val="28"/>
          <w:szCs w:val="28"/>
        </w:rPr>
      </w:pPr>
    </w:p>
    <w:sectPr w:rsidR="006C18DF" w:rsidRPr="00E67780" w:rsidSect="008458C7">
      <w:pgSz w:w="11906" w:h="16838"/>
      <w:pgMar w:top="850" w:right="850" w:bottom="89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76D2"/>
    <w:rsid w:val="003A0231"/>
    <w:rsid w:val="004D4C9B"/>
    <w:rsid w:val="005176D2"/>
    <w:rsid w:val="00522D6E"/>
    <w:rsid w:val="0056793D"/>
    <w:rsid w:val="005B1DEC"/>
    <w:rsid w:val="006C18DF"/>
    <w:rsid w:val="006C2A29"/>
    <w:rsid w:val="0071595A"/>
    <w:rsid w:val="008458C7"/>
    <w:rsid w:val="00DE39C1"/>
    <w:rsid w:val="00E67780"/>
    <w:rsid w:val="00EF6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9C1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A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023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522D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DefaultParagraphFont"/>
    <w:uiPriority w:val="99"/>
    <w:rsid w:val="00522D6E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522D6E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578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8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png"/><Relationship Id="rId89" Type="http://schemas.openxmlformats.org/officeDocument/2006/relationships/image" Target="media/image86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jpeg"/><Relationship Id="rId86" Type="http://schemas.openxmlformats.org/officeDocument/2006/relationships/image" Target="media/image83.png"/><Relationship Id="rId9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73</TotalTime>
  <Pages>34</Pages>
  <Words>1851</Words>
  <Characters>10557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</dc:creator>
  <cp:keywords/>
  <dc:description/>
  <cp:lastModifiedBy>77</cp:lastModifiedBy>
  <cp:revision>5</cp:revision>
  <dcterms:created xsi:type="dcterms:W3CDTF">2016-01-21T17:59:00Z</dcterms:created>
  <dcterms:modified xsi:type="dcterms:W3CDTF">2016-02-06T20:50:00Z</dcterms:modified>
</cp:coreProperties>
</file>