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EC7" w:rsidRDefault="005A1EC7"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margin-left:235.15pt;margin-top:99pt;width:286.85pt;height:229.5pt;z-index:-251664896;visibility:visible" wrapcoords="-57 0 -57 21529 21600 21529 21600 0 -57 0">
            <v:imagedata r:id="rId6" o:title=""/>
            <w10:wrap type="tight"/>
          </v:shape>
        </w:pict>
      </w:r>
      <w:r>
        <w:rPr>
          <w:noProof/>
          <w:lang w:val="ru-RU" w:eastAsia="ru-RU"/>
        </w:rPr>
        <w:pict>
          <v:shape id="Рисунок 1" o:spid="_x0000_s1027" type="#_x0000_t75" style="position:absolute;margin-left:-370.5pt;margin-top:-42.5pt;width:308.65pt;height:231.5pt;z-index:-251665920;visibility:visible" wrapcoords="-52 0 -52 21530 21600 21530 21600 0 -52 0">
            <v:imagedata r:id="rId7" o:title=""/>
            <w10:wrap type="tight"/>
          </v:shape>
        </w:pict>
      </w:r>
    </w:p>
    <w:p w:rsidR="005A1EC7" w:rsidRPr="00B1588A" w:rsidRDefault="005A1EC7" w:rsidP="00B1588A"/>
    <w:p w:rsidR="005A1EC7" w:rsidRDefault="005A1EC7" w:rsidP="00B1588A"/>
    <w:p w:rsidR="005A1EC7" w:rsidRDefault="005A1EC7" w:rsidP="00B1588A">
      <w:pPr>
        <w:rPr>
          <w:lang w:val="en-US"/>
        </w:rPr>
      </w:pPr>
    </w:p>
    <w:p w:rsidR="005A1EC7" w:rsidRDefault="005A1EC7" w:rsidP="00B1588A">
      <w:pPr>
        <w:rPr>
          <w:lang w:val="en-US"/>
        </w:rPr>
      </w:pPr>
    </w:p>
    <w:p w:rsidR="005A1EC7" w:rsidRDefault="005A1EC7" w:rsidP="00B1588A">
      <w:pPr>
        <w:rPr>
          <w:lang w:val="en-US"/>
        </w:rPr>
      </w:pPr>
    </w:p>
    <w:p w:rsidR="005A1EC7" w:rsidRDefault="005A1EC7" w:rsidP="00B1588A">
      <w:pPr>
        <w:rPr>
          <w:lang w:val="en-US"/>
        </w:rPr>
      </w:pPr>
    </w:p>
    <w:p w:rsidR="005A1EC7" w:rsidRDefault="005A1EC7" w:rsidP="00B1588A">
      <w:pPr>
        <w:rPr>
          <w:lang w:val="en-US"/>
        </w:rPr>
      </w:pPr>
    </w:p>
    <w:p w:rsidR="005A1EC7" w:rsidRDefault="005A1EC7" w:rsidP="00B1588A">
      <w:pPr>
        <w:rPr>
          <w:lang w:val="en-US"/>
        </w:rPr>
      </w:pPr>
      <w:r>
        <w:rPr>
          <w:noProof/>
          <w:lang w:val="ru-RU" w:eastAsia="ru-RU"/>
        </w:rPr>
        <w:pict>
          <v:shape id="Рисунок 4" o:spid="_x0000_s1028" type="#_x0000_t75" style="position:absolute;margin-left:-9pt;margin-top:124.05pt;width:496pt;height:372.55pt;z-index:-251663872;visibility:visible" wrapcoords="-33 0 -33 21557 21600 21557 21600 0 -33 0">
            <v:imagedata r:id="rId8" o:title=""/>
            <w10:wrap type="tight"/>
          </v:shape>
        </w:pict>
      </w:r>
    </w:p>
    <w:p w:rsidR="005A1EC7" w:rsidRDefault="005A1EC7" w:rsidP="00B1588A">
      <w:pPr>
        <w:rPr>
          <w:lang w:val="en-US"/>
        </w:rPr>
      </w:pPr>
    </w:p>
    <w:p w:rsidR="005A1EC7" w:rsidRDefault="005A1EC7" w:rsidP="00B1588A"/>
    <w:p w:rsidR="005A1EC7" w:rsidRPr="0060196F" w:rsidRDefault="005A1EC7" w:rsidP="003570D3">
      <w:pPr>
        <w:jc w:val="center"/>
        <w:rPr>
          <w:rFonts w:ascii="Times New Roman" w:hAnsi="Times New Roman"/>
          <w:sz w:val="48"/>
          <w:szCs w:val="48"/>
        </w:rPr>
      </w:pPr>
      <w:r w:rsidRPr="0060196F">
        <w:rPr>
          <w:rFonts w:ascii="Times New Roman" w:hAnsi="Times New Roman"/>
          <w:sz w:val="48"/>
          <w:szCs w:val="48"/>
        </w:rPr>
        <w:t>Андріївські вечорниці</w:t>
      </w:r>
    </w:p>
    <w:p w:rsidR="005A1EC7" w:rsidRPr="001E46ED" w:rsidRDefault="005A1EC7" w:rsidP="00B1588A">
      <w:r>
        <w:rPr>
          <w:noProof/>
          <w:lang w:val="ru-RU" w:eastAsia="ru-RU"/>
        </w:rPr>
        <w:pict>
          <v:shape id="Рисунок 8" o:spid="_x0000_s1029" type="#_x0000_t75" style="position:absolute;margin-left:51.55pt;margin-top:189.55pt;width:316.45pt;height:219.15pt;z-index:-251659776;visibility:visible" wrapcoords="-51 0 -51 21526 21600 21526 21600 0 -51 0">
            <v:imagedata r:id="rId9" o:title=""/>
            <w10:wrap type="tight"/>
          </v:shape>
        </w:pict>
      </w:r>
      <w:r>
        <w:rPr>
          <w:noProof/>
          <w:lang w:val="ru-RU" w:eastAsia="ru-RU"/>
        </w:rPr>
        <w:pict>
          <v:shape id="Рисунок 7" o:spid="_x0000_s1030" type="#_x0000_t75" style="position:absolute;margin-left:-70.85pt;margin-top:-3.6pt;width:317.45pt;height:257.3pt;z-index:-251660800;visibility:visible" wrapcoords="-51 0 -51 21537 21600 21537 21600 0 -51 0">
            <v:imagedata r:id="rId10" o:title=""/>
            <w10:wrap type="tight"/>
          </v:shape>
        </w:pict>
      </w:r>
      <w:r>
        <w:rPr>
          <w:noProof/>
          <w:lang w:val="ru-RU" w:eastAsia="ru-RU"/>
        </w:rPr>
        <w:pict>
          <v:shape id="Рисунок 3" o:spid="_x0000_s1031" type="#_x0000_t75" style="position:absolute;margin-left:264.55pt;margin-top:-6.1pt;width:258.55pt;height:193.9pt;z-index:-251651584;visibility:visible" wrapcoords="-63 0 -63 21517 21600 21517 21600 0 -63 0">
            <v:imagedata r:id="rId11" o:title=""/>
            <w10:wrap type="tight"/>
          </v:shape>
        </w:pict>
      </w:r>
    </w:p>
    <w:p w:rsidR="005A1EC7" w:rsidRDefault="005A1EC7" w:rsidP="00B1588A">
      <w:r w:rsidRPr="00AA4D2B">
        <w:rPr>
          <w:lang w:val="ru-RU"/>
        </w:rPr>
        <w:t xml:space="preserve">    </w:t>
      </w:r>
    </w:p>
    <w:p w:rsidR="005A1EC7" w:rsidRDefault="005A1EC7" w:rsidP="00B1588A"/>
    <w:p w:rsidR="005A1EC7" w:rsidRDefault="005A1EC7" w:rsidP="00B1588A"/>
    <w:p w:rsidR="005A1EC7" w:rsidRDefault="005A1EC7" w:rsidP="00B1588A"/>
    <w:p w:rsidR="005A1EC7" w:rsidRDefault="005A1EC7" w:rsidP="00B1588A"/>
    <w:p w:rsidR="005A1EC7" w:rsidRPr="00187644" w:rsidRDefault="005A1EC7" w:rsidP="00187644"/>
    <w:p w:rsidR="005A1EC7" w:rsidRPr="00187644" w:rsidRDefault="005A1EC7" w:rsidP="00187644"/>
    <w:p w:rsidR="005A1EC7" w:rsidRPr="0060196F" w:rsidRDefault="005A1EC7" w:rsidP="00187644">
      <w:pPr>
        <w:rPr>
          <w:lang w:val="ru-RU"/>
        </w:rPr>
      </w:pPr>
    </w:p>
    <w:p w:rsidR="005A1EC7" w:rsidRPr="0060196F" w:rsidRDefault="005A1EC7" w:rsidP="00AA4D2B">
      <w:pPr>
        <w:jc w:val="center"/>
        <w:rPr>
          <w:rFonts w:ascii="Times New Roman" w:hAnsi="Times New Roman"/>
          <w:sz w:val="48"/>
          <w:szCs w:val="48"/>
          <w:lang w:val="ru-RU"/>
        </w:rPr>
      </w:pPr>
      <w:r w:rsidRPr="0060196F">
        <w:rPr>
          <w:rFonts w:ascii="Times New Roman" w:hAnsi="Times New Roman"/>
          <w:sz w:val="48"/>
          <w:szCs w:val="48"/>
        </w:rPr>
        <w:t>Свято Букваря</w:t>
      </w:r>
    </w:p>
    <w:p w:rsidR="005A1EC7" w:rsidRPr="00AA4D2B" w:rsidRDefault="005A1EC7" w:rsidP="00AA4D2B">
      <w:pPr>
        <w:jc w:val="center"/>
        <w:rPr>
          <w:rFonts w:ascii="Times New Roman" w:hAnsi="Times New Roman"/>
          <w:sz w:val="40"/>
          <w:szCs w:val="40"/>
        </w:rPr>
      </w:pPr>
      <w:r>
        <w:rPr>
          <w:noProof/>
          <w:lang w:val="ru-RU" w:eastAsia="ru-RU"/>
        </w:rPr>
        <w:pict>
          <v:shape id="Рисунок 6" o:spid="_x0000_s1032" type="#_x0000_t75" style="position:absolute;left:0;text-align:left;margin-left:-68pt;margin-top:74.05pt;width:218.15pt;height:167.35pt;z-index:-251661824;visibility:visible" wrapcoords="-74 0 -74 21503 21600 21503 21600 0 -74 0">
            <v:imagedata r:id="rId12" o:title=""/>
            <w10:wrap type="tight"/>
          </v:shape>
        </w:pict>
      </w:r>
      <w:r>
        <w:rPr>
          <w:noProof/>
          <w:lang w:val="ru-RU" w:eastAsia="ru-RU"/>
        </w:rPr>
        <w:pict>
          <v:shape id="Picture 5" o:spid="_x0000_s1033" type="#_x0000_t75" alt="IMG_4736" style="position:absolute;left:0;text-align:left;margin-left:116.35pt;margin-top:31.4pt;width:244.75pt;height:3in;z-index:-251657728;visibility:visible" wrapcoords="-66 0 -66 21525 21600 21525 21600 0 -66 0">
            <v:imagedata r:id="rId13" o:title=""/>
            <w10:wrap type="tight"/>
          </v:shape>
        </w:pict>
      </w:r>
      <w:r>
        <w:rPr>
          <w:noProof/>
          <w:lang w:val="ru-RU" w:eastAsia="ru-RU"/>
        </w:rPr>
        <w:pict>
          <v:shape id="Picture 4" o:spid="_x0000_s1034" type="#_x0000_t75" alt="IMG_4781" style="position:absolute;left:0;text-align:left;margin-left:-1in;margin-top:33.1pt;width:187.6pt;height:214.3pt;z-index:-251658752;visibility:visible" wrapcoords="-86 0 -86 21524 21600 21524 21600 0 -86 0">
            <v:imagedata r:id="rId14" o:title=""/>
            <w10:wrap type="tight"/>
          </v:shape>
        </w:pict>
      </w:r>
      <w:r>
        <w:rPr>
          <w:noProof/>
          <w:lang w:val="ru-RU" w:eastAsia="ru-RU"/>
        </w:rPr>
        <w:pict>
          <v:shape id="Picture 6" o:spid="_x0000_s1035" type="#_x0000_t75" alt="IMG_4770" style="position:absolute;left:0;text-align:left;margin-left:361.15pt;margin-top:31.4pt;width:163.45pt;height:216.7pt;z-index:-251656704;visibility:visible" wrapcoords="-99 0 -99 21525 21600 21525 21600 0 -99 0">
            <v:imagedata r:id="rId15" o:title=""/>
            <w10:wrap type="tight"/>
          </v:shape>
        </w:pict>
      </w:r>
    </w:p>
    <w:p w:rsidR="005A1EC7" w:rsidRPr="0060196F" w:rsidRDefault="005A1EC7" w:rsidP="0060196F">
      <w:pPr>
        <w:jc w:val="center"/>
        <w:rPr>
          <w:rFonts w:ascii="Times New Roman" w:hAnsi="Times New Roman"/>
          <w:sz w:val="44"/>
          <w:szCs w:val="44"/>
        </w:rPr>
      </w:pPr>
      <w:r w:rsidRPr="0060196F">
        <w:rPr>
          <w:rFonts w:ascii="Times New Roman" w:hAnsi="Times New Roman"/>
          <w:sz w:val="44"/>
          <w:szCs w:val="44"/>
        </w:rPr>
        <w:t>День іменинника</w:t>
      </w:r>
    </w:p>
    <w:p w:rsidR="005A1EC7" w:rsidRPr="00187644" w:rsidRDefault="005A1EC7" w:rsidP="00187644">
      <w:r>
        <w:rPr>
          <w:noProof/>
          <w:lang w:val="ru-RU" w:eastAsia="ru-RU"/>
        </w:rPr>
        <w:pict>
          <v:shape id="Рисунок 5" o:spid="_x0000_s1036" type="#_x0000_t75" style="position:absolute;margin-left:-41.4pt;margin-top:-6.45pt;width:363.3pt;height:272.45pt;z-index:-251662848;visibility:visible" wrapcoords="-45 0 -45 21540 21600 21540 21600 0 -45 0">
            <v:imagedata r:id="rId16" o:title=""/>
            <w10:wrap type="tight"/>
          </v:shape>
        </w:pict>
      </w:r>
    </w:p>
    <w:p w:rsidR="005A1EC7" w:rsidRPr="00187644" w:rsidRDefault="005A1EC7" w:rsidP="00187644"/>
    <w:p w:rsidR="005A1EC7" w:rsidRPr="00187644" w:rsidRDefault="005A1EC7" w:rsidP="00187644">
      <w:r>
        <w:rPr>
          <w:noProof/>
          <w:lang w:val="ru-RU" w:eastAsia="ru-RU"/>
        </w:rPr>
        <w:pict>
          <v:shape id="Рисунок 16" o:spid="_x0000_s1037" type="#_x0000_t75" style="position:absolute;margin-left:295.05pt;margin-top:.3pt;width:227.55pt;height:170.65pt;z-index:-251652608;visibility:visible" wrapcoords="-71 0 -71 21505 21600 21505 21600 0 -71 0">
            <v:imagedata r:id="rId17" o:title=""/>
            <w10:wrap type="tight"/>
          </v:shape>
        </w:pict>
      </w:r>
    </w:p>
    <w:p w:rsidR="005A1EC7" w:rsidRDefault="005A1EC7" w:rsidP="00187644"/>
    <w:p w:rsidR="005A1EC7" w:rsidRPr="0060196F" w:rsidRDefault="005A1EC7" w:rsidP="00187644">
      <w:pPr>
        <w:rPr>
          <w:lang w:val="ru-RU"/>
        </w:rPr>
      </w:pPr>
    </w:p>
    <w:p w:rsidR="005A1EC7" w:rsidRPr="0060196F" w:rsidRDefault="005A1EC7" w:rsidP="00AA4D2B">
      <w:pPr>
        <w:jc w:val="center"/>
        <w:rPr>
          <w:rFonts w:ascii="Times New Roman" w:hAnsi="Times New Roman"/>
          <w:sz w:val="44"/>
          <w:szCs w:val="44"/>
        </w:rPr>
      </w:pPr>
      <w:r w:rsidRPr="0060196F">
        <w:rPr>
          <w:rFonts w:ascii="Times New Roman" w:hAnsi="Times New Roman"/>
          <w:sz w:val="44"/>
          <w:szCs w:val="44"/>
        </w:rPr>
        <w:t>Новорічний ранок</w:t>
      </w:r>
    </w:p>
    <w:p w:rsidR="005A1EC7" w:rsidRPr="0060196F" w:rsidRDefault="005A1EC7" w:rsidP="003570D3">
      <w:pPr>
        <w:jc w:val="center"/>
        <w:rPr>
          <w:rFonts w:ascii="Times New Roman" w:hAnsi="Times New Roman"/>
          <w:sz w:val="40"/>
          <w:szCs w:val="40"/>
          <w:lang w:val="ru-RU"/>
        </w:rPr>
      </w:pPr>
      <w:r>
        <w:rPr>
          <w:noProof/>
          <w:lang w:val="ru-RU" w:eastAsia="ru-RU"/>
        </w:rPr>
        <w:pict>
          <v:shape id="Picture 7" o:spid="_x0000_s1038" type="#_x0000_t75" alt="Изображение 1788" style="position:absolute;left:0;text-align:left;margin-left:-68.3pt;margin-top:31.3pt;width:188.9pt;height:226.75pt;z-index:-251655680;visibility:visible" wrapcoords="-100 0 -100 21528 21600 21528 21600 0 -100 0">
            <v:imagedata r:id="rId18" o:title=""/>
            <w10:wrap type="tight"/>
          </v:shape>
        </w:pict>
      </w:r>
      <w:r>
        <w:rPr>
          <w:noProof/>
          <w:lang w:val="ru-RU" w:eastAsia="ru-RU"/>
        </w:rPr>
        <w:pict>
          <v:shape id="Picture 9" o:spid="_x0000_s1039" type="#_x0000_t75" alt="Изображение 1793" style="position:absolute;left:0;text-align:left;margin-left:336.6pt;margin-top:30.55pt;width:183.55pt;height:225.5pt;z-index:-251653632;visibility:visible" wrapcoords="-97 0 -97 21528 21600 21528 21600 0 -97 0">
            <v:imagedata r:id="rId19" o:title=""/>
            <w10:wrap type="tight"/>
          </v:shape>
        </w:pict>
      </w:r>
      <w:r>
        <w:rPr>
          <w:noProof/>
          <w:lang w:val="ru-RU" w:eastAsia="ru-RU"/>
        </w:rPr>
        <w:pict>
          <v:shape id="Picture 8" o:spid="_x0000_s1040" type="#_x0000_t75" alt="Изображение 1796" style="position:absolute;left:0;text-align:left;margin-left:130.05pt;margin-top:31.55pt;width:188.55pt;height:226.75pt;z-index:-251654656;visibility:visible" wrapcoords="-100 0 -100 21528 21600 21528 21600 0 -100 0">
            <v:imagedata r:id="rId20" o:title=""/>
            <w10:wrap type="tight"/>
          </v:shape>
        </w:pict>
      </w:r>
    </w:p>
    <w:p w:rsidR="005A1EC7" w:rsidRPr="0060196F" w:rsidRDefault="005A1EC7" w:rsidP="00BA6B9A">
      <w:pPr>
        <w:rPr>
          <w:lang w:val="ru-RU"/>
        </w:rPr>
      </w:pPr>
    </w:p>
    <w:p w:rsidR="005A1EC7" w:rsidRPr="009B6E5C" w:rsidRDefault="005A1EC7" w:rsidP="00BA6B9A">
      <w:pPr>
        <w:rPr>
          <w:lang w:val="en-US"/>
        </w:rPr>
      </w:pPr>
    </w:p>
    <w:p w:rsidR="005A1EC7" w:rsidRPr="0060196F" w:rsidRDefault="005A1EC7" w:rsidP="00AA4D2B">
      <w:pPr>
        <w:jc w:val="center"/>
        <w:rPr>
          <w:rFonts w:ascii="Times New Roman" w:hAnsi="Times New Roman"/>
          <w:sz w:val="44"/>
          <w:szCs w:val="44"/>
        </w:rPr>
      </w:pPr>
      <w:bookmarkStart w:id="0" w:name="_GoBack"/>
      <w:bookmarkEnd w:id="0"/>
      <w:r w:rsidRPr="0060196F">
        <w:rPr>
          <w:rFonts w:ascii="Times New Roman" w:hAnsi="Times New Roman"/>
          <w:sz w:val="44"/>
          <w:szCs w:val="44"/>
        </w:rPr>
        <w:t>Ой, хто-хто Миколая любить…</w:t>
      </w:r>
    </w:p>
    <w:sectPr w:rsidR="005A1EC7" w:rsidRPr="0060196F" w:rsidSect="00F445F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EC7" w:rsidRDefault="005A1EC7" w:rsidP="001B0117">
      <w:pPr>
        <w:spacing w:after="0" w:line="240" w:lineRule="auto"/>
      </w:pPr>
      <w:r>
        <w:separator/>
      </w:r>
    </w:p>
  </w:endnote>
  <w:endnote w:type="continuationSeparator" w:id="0">
    <w:p w:rsidR="005A1EC7" w:rsidRDefault="005A1EC7" w:rsidP="001B0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EC7" w:rsidRDefault="005A1EC7" w:rsidP="001B0117">
      <w:pPr>
        <w:spacing w:after="0" w:line="240" w:lineRule="auto"/>
      </w:pPr>
      <w:r>
        <w:separator/>
      </w:r>
    </w:p>
  </w:footnote>
  <w:footnote w:type="continuationSeparator" w:id="0">
    <w:p w:rsidR="005A1EC7" w:rsidRDefault="005A1EC7" w:rsidP="001B01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38A3"/>
    <w:rsid w:val="00082C91"/>
    <w:rsid w:val="00127423"/>
    <w:rsid w:val="00187644"/>
    <w:rsid w:val="001B0117"/>
    <w:rsid w:val="001E46ED"/>
    <w:rsid w:val="003570D3"/>
    <w:rsid w:val="004D22E6"/>
    <w:rsid w:val="004D2CCA"/>
    <w:rsid w:val="00537EC9"/>
    <w:rsid w:val="0056793D"/>
    <w:rsid w:val="005A1EC7"/>
    <w:rsid w:val="005B1DEC"/>
    <w:rsid w:val="0060196F"/>
    <w:rsid w:val="00706D27"/>
    <w:rsid w:val="008B1B26"/>
    <w:rsid w:val="009B6E5C"/>
    <w:rsid w:val="009F5C71"/>
    <w:rsid w:val="00AA4D2B"/>
    <w:rsid w:val="00AD31B9"/>
    <w:rsid w:val="00B038A3"/>
    <w:rsid w:val="00B1588A"/>
    <w:rsid w:val="00BA6B9A"/>
    <w:rsid w:val="00EF6917"/>
    <w:rsid w:val="00F44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5F3"/>
    <w:pPr>
      <w:spacing w:after="200" w:line="276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15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158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1B011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B011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B011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B011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140</TotalTime>
  <Pages>3</Pages>
  <Words>21</Words>
  <Characters>124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</dc:creator>
  <cp:keywords/>
  <dc:description/>
  <cp:lastModifiedBy>77</cp:lastModifiedBy>
  <cp:revision>7</cp:revision>
  <dcterms:created xsi:type="dcterms:W3CDTF">2016-01-25T09:14:00Z</dcterms:created>
  <dcterms:modified xsi:type="dcterms:W3CDTF">2016-02-07T15:26:00Z</dcterms:modified>
</cp:coreProperties>
</file>