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CD3" w:rsidRPr="00747FB3" w:rsidRDefault="00046CD3" w:rsidP="00747FB3"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6" o:spid="_x0000_s1026" type="#_x0000_t75" alt="IMG_4040" style="position:absolute;margin-left:117.15pt;margin-top:-11.2pt;width:206.65pt;height:263.15pt;z-index:-251667456;visibility:visible" wrapcoords="-78 0 -78 21538 21600 21538 21600 0 -78 0">
            <v:imagedata r:id="rId4" o:title=""/>
            <w10:wrap type="tight"/>
          </v:shape>
        </w:pict>
      </w:r>
      <w:r>
        <w:rPr>
          <w:noProof/>
          <w:lang w:val="ru-RU" w:eastAsia="ru-RU"/>
        </w:rPr>
        <w:pict>
          <v:shape id="Picture 5" o:spid="_x0000_s1027" type="#_x0000_t75" alt="image" style="position:absolute;margin-left:323.45pt;margin-top:-13.45pt;width:200.8pt;height:265.1pt;z-index:-251668480;visibility:visible" wrapcoords="-81 0 -81 21539 21600 21539 21600 0 -81 0">
            <v:imagedata r:id="rId5" o:title=""/>
            <w10:wrap type="tight"/>
          </v:shape>
        </w:pict>
      </w:r>
      <w:r>
        <w:rPr>
          <w:noProof/>
          <w:lang w:val="ru-RU" w:eastAsia="ru-RU"/>
        </w:rPr>
        <w:pict>
          <v:shape id="Picture 4" o:spid="_x0000_s1028" type="#_x0000_t75" alt="IMG_4031" style="position:absolute;margin-left:-72.05pt;margin-top:-11.2pt;width:187.85pt;height:263pt;z-index:-251669504;visibility:visible" wrapcoords="-86 0 -86 21538 21600 21538 21600 0 -86 0">
            <v:imagedata r:id="rId6" o:title=""/>
            <w10:wrap type="tight"/>
          </v:shape>
        </w:pict>
      </w:r>
    </w:p>
    <w:p w:rsidR="00046CD3" w:rsidRPr="00747FB3" w:rsidRDefault="00046CD3" w:rsidP="00747FB3">
      <w:pPr>
        <w:jc w:val="center"/>
        <w:rPr>
          <w:rFonts w:ascii="Times New Roman" w:hAnsi="Times New Roman"/>
          <w:sz w:val="48"/>
          <w:szCs w:val="48"/>
        </w:rPr>
      </w:pPr>
      <w:r>
        <w:rPr>
          <w:noProof/>
          <w:lang w:val="ru-RU" w:eastAsia="ru-RU"/>
        </w:rPr>
        <w:pict>
          <v:shape id="Picture 8" o:spid="_x0000_s1029" type="#_x0000_t75" alt="IMG_4001" style="position:absolute;left:0;text-align:left;margin-left:4in;margin-top:50.3pt;width:236.45pt;height:299.15pt;z-index:-251665408;visibility:visible" wrapcoords="-69 0 -69 21546 21600 21546 21600 0 -69 0">
            <v:imagedata r:id="rId7" o:title=""/>
            <w10:wrap type="tight"/>
          </v:shape>
        </w:pict>
      </w:r>
      <w:r>
        <w:rPr>
          <w:noProof/>
          <w:lang w:val="ru-RU" w:eastAsia="ru-RU"/>
        </w:rPr>
        <w:pict>
          <v:shape id="Picture 10" o:spid="_x0000_s1030" type="#_x0000_t75" alt="укенргернр" style="position:absolute;left:0;text-align:left;margin-left:143.35pt;margin-top:50.95pt;width:143.95pt;height:189.65pt;z-index:-251664384;visibility:visible" wrapcoords="-112 0 -112 21515 21600 21515 21600 0 -112 0">
            <v:imagedata r:id="rId8" o:title=""/>
            <w10:wrap type="tight"/>
          </v:shape>
        </w:pict>
      </w:r>
      <w:r>
        <w:rPr>
          <w:noProof/>
          <w:lang w:val="ru-RU" w:eastAsia="ru-RU"/>
        </w:rPr>
        <w:pict>
          <v:shape id="Picture 9" o:spid="_x0000_s1031" type="#_x0000_t75" alt="IMG_4005" style="position:absolute;left:0;text-align:left;margin-left:-70.85pt;margin-top:52.75pt;width:214.85pt;height:316.05pt;z-index:-251666432;visibility:visible" wrapcoords="-76 0 -76 21549 21600 21549 21600 0 -76 0">
            <v:imagedata r:id="rId9" o:title=""/>
            <w10:wrap type="tight"/>
          </v:shape>
        </w:pict>
      </w:r>
      <w:r>
        <w:rPr>
          <w:rFonts w:ascii="Times New Roman" w:hAnsi="Times New Roman"/>
          <w:sz w:val="48"/>
          <w:szCs w:val="48"/>
        </w:rPr>
        <w:t>Замок у Підгірцях</w:t>
      </w:r>
    </w:p>
    <w:p w:rsidR="00046CD3" w:rsidRPr="00747FB3" w:rsidRDefault="00046CD3" w:rsidP="00747FB3"/>
    <w:p w:rsidR="00046CD3" w:rsidRDefault="00046CD3" w:rsidP="00747FB3"/>
    <w:p w:rsidR="00046CD3" w:rsidRDefault="00046CD3" w:rsidP="00747FB3">
      <w:pPr>
        <w:tabs>
          <w:tab w:val="left" w:pos="2766"/>
        </w:tabs>
      </w:pPr>
    </w:p>
    <w:p w:rsidR="00046CD3" w:rsidRDefault="00046CD3" w:rsidP="00747FB3">
      <w:pPr>
        <w:tabs>
          <w:tab w:val="left" w:pos="2766"/>
        </w:tabs>
      </w:pPr>
    </w:p>
    <w:p w:rsidR="00046CD3" w:rsidRDefault="00046CD3" w:rsidP="00747FB3">
      <w:pPr>
        <w:tabs>
          <w:tab w:val="left" w:pos="2766"/>
        </w:tabs>
      </w:pPr>
    </w:p>
    <w:p w:rsidR="00046CD3" w:rsidRPr="007C2E44" w:rsidRDefault="00046CD3" w:rsidP="00747FB3">
      <w:pPr>
        <w:tabs>
          <w:tab w:val="left" w:pos="2766"/>
        </w:tabs>
        <w:jc w:val="center"/>
        <w:rPr>
          <w:rFonts w:ascii="Times New Roman" w:hAnsi="Times New Roman"/>
          <w:sz w:val="48"/>
          <w:szCs w:val="48"/>
        </w:rPr>
      </w:pPr>
      <w:r w:rsidRPr="00747FD4">
        <w:rPr>
          <w:rFonts w:ascii="Times New Roman" w:hAnsi="Times New Roman"/>
          <w:sz w:val="48"/>
          <w:szCs w:val="48"/>
          <w:lang w:val="ru-RU"/>
        </w:rPr>
        <w:t xml:space="preserve">         </w:t>
      </w:r>
      <w:r w:rsidRPr="00747FB3">
        <w:rPr>
          <w:rFonts w:ascii="Times New Roman" w:hAnsi="Times New Roman"/>
          <w:sz w:val="48"/>
          <w:szCs w:val="48"/>
        </w:rPr>
        <w:t xml:space="preserve">Олеський </w:t>
      </w:r>
      <w:r>
        <w:rPr>
          <w:rFonts w:ascii="Times New Roman" w:hAnsi="Times New Roman"/>
          <w:sz w:val="48"/>
          <w:szCs w:val="48"/>
        </w:rPr>
        <w:t>замок</w:t>
      </w:r>
      <w:bookmarkStart w:id="0" w:name="_GoBack"/>
      <w:bookmarkEnd w:id="0"/>
    </w:p>
    <w:p w:rsidR="00046CD3" w:rsidRDefault="00046CD3">
      <w:pPr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br w:type="page"/>
      </w:r>
    </w:p>
    <w:p w:rsidR="00046CD3" w:rsidRDefault="00046CD3" w:rsidP="00747FB3">
      <w:pPr>
        <w:tabs>
          <w:tab w:val="left" w:pos="2766"/>
        </w:tabs>
        <w:jc w:val="center"/>
        <w:rPr>
          <w:rFonts w:ascii="Times New Roman" w:hAnsi="Times New Roman"/>
          <w:sz w:val="48"/>
          <w:szCs w:val="48"/>
        </w:rPr>
      </w:pPr>
      <w:r>
        <w:rPr>
          <w:noProof/>
          <w:lang w:val="ru-RU" w:eastAsia="ru-RU"/>
        </w:rPr>
        <w:pict>
          <v:shape id="_x0000_s1032" type="#_x0000_t75" alt="стр" style="position:absolute;left:0;text-align:left;margin-left:366.95pt;margin-top:-8.55pt;width:157.25pt;height:279.6pt;z-index:-251661312;visibility:visible" wrapcoords="-103 0 -103 21542 21600 21542 21600 0 -103 0">
            <v:imagedata r:id="rId10" o:title=""/>
            <w10:wrap type="tight"/>
          </v:shape>
        </w:pict>
      </w:r>
      <w:r>
        <w:rPr>
          <w:noProof/>
          <w:lang w:val="ru-RU" w:eastAsia="ru-RU"/>
        </w:rPr>
        <w:pict>
          <v:shape id="_x0000_s1033" type="#_x0000_t75" alt="попро" style="position:absolute;left:0;text-align:left;margin-left:-70.85pt;margin-top:63pt;width:140.15pt;height:276.5pt;z-index:-251663360;visibility:visible" wrapcoords="-116 0 -116 21541 21600 21541 21600 0 -116 0">
            <v:imagedata r:id="rId11" o:title=""/>
            <w10:wrap type="tight"/>
          </v:shape>
        </w:pict>
      </w:r>
      <w:r>
        <w:rPr>
          <w:noProof/>
          <w:lang w:val="ru-RU" w:eastAsia="ru-RU"/>
        </w:rPr>
        <w:pict>
          <v:shape id="_x0000_s1034" type="#_x0000_t75" alt="Изображение 1775" style="position:absolute;left:0;text-align:left;margin-left:69.4pt;margin-top:-42.5pt;width:297.3pt;height:279.55pt;z-index:-251662336;visibility:visible" wrapcoords="-55 0 -55 21542 21600 21542 21600 0 -55 0">
            <v:imagedata r:id="rId12" o:title=""/>
            <w10:wrap type="tight"/>
          </v:shape>
        </w:pict>
      </w:r>
      <w:r>
        <w:rPr>
          <w:rFonts w:ascii="Times New Roman" w:hAnsi="Times New Roman"/>
          <w:sz w:val="48"/>
          <w:szCs w:val="48"/>
        </w:rPr>
        <w:t xml:space="preserve">с.Нирків, страусина ферма </w:t>
      </w:r>
    </w:p>
    <w:p w:rsidR="00046CD3" w:rsidRDefault="00046CD3" w:rsidP="00941592">
      <w:pPr>
        <w:rPr>
          <w:rFonts w:ascii="Times New Roman" w:hAnsi="Times New Roman"/>
          <w:sz w:val="48"/>
          <w:szCs w:val="48"/>
        </w:rPr>
      </w:pPr>
    </w:p>
    <w:p w:rsidR="00046CD3" w:rsidRDefault="00046CD3" w:rsidP="00941592">
      <w:pPr>
        <w:rPr>
          <w:rFonts w:ascii="Times New Roman" w:hAnsi="Times New Roman"/>
          <w:sz w:val="48"/>
          <w:szCs w:val="48"/>
        </w:rPr>
      </w:pPr>
      <w:r>
        <w:rPr>
          <w:noProof/>
          <w:lang w:val="ru-RU" w:eastAsia="ru-RU"/>
        </w:rPr>
        <w:pict>
          <v:shape id="_x0000_s1035" type="#_x0000_t75" alt="вдп" style="position:absolute;margin-left:183.4pt;margin-top:28.55pt;width:305.4pt;height:264pt;z-index:-251659264;visibility:visible" wrapcoords="-53 0 -53 21539 21600 21539 21600 0 -53 0">
            <v:imagedata r:id="rId13" o:title=""/>
            <w10:wrap type="tight"/>
          </v:shape>
        </w:pict>
      </w:r>
    </w:p>
    <w:p w:rsidR="00046CD3" w:rsidRPr="00941592" w:rsidRDefault="00046CD3" w:rsidP="00941592">
      <w:pPr>
        <w:rPr>
          <w:rFonts w:ascii="Times New Roman" w:hAnsi="Times New Roman"/>
          <w:sz w:val="48"/>
          <w:szCs w:val="48"/>
        </w:rPr>
      </w:pPr>
      <w:r>
        <w:rPr>
          <w:noProof/>
          <w:lang w:val="ru-RU" w:eastAsia="ru-RU"/>
        </w:rPr>
        <w:pict>
          <v:shape id="Picture 7" o:spid="_x0000_s1036" type="#_x0000_t75" alt="Изображение 1780" style="position:absolute;margin-left:-45.7pt;margin-top:31.7pt;width:206.4pt;height:264.35pt;z-index:-251660288;visibility:visible" wrapcoords="-79 0 -79 21539 21600 21539 21600 0 -79 0">
            <v:imagedata r:id="rId14" o:title=""/>
            <w10:wrap type="tight"/>
          </v:shape>
        </w:pict>
      </w:r>
    </w:p>
    <w:p w:rsidR="00046CD3" w:rsidRPr="00941592" w:rsidRDefault="00046CD3" w:rsidP="00941592">
      <w:pPr>
        <w:rPr>
          <w:rFonts w:ascii="Times New Roman" w:hAnsi="Times New Roman"/>
          <w:sz w:val="48"/>
          <w:szCs w:val="48"/>
        </w:rPr>
      </w:pPr>
    </w:p>
    <w:p w:rsidR="00046CD3" w:rsidRPr="00941592" w:rsidRDefault="00046CD3" w:rsidP="001C783D">
      <w:pPr>
        <w:tabs>
          <w:tab w:val="left" w:pos="2573"/>
        </w:tabs>
        <w:jc w:val="center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Джуринський водоспад</w:t>
      </w:r>
    </w:p>
    <w:p w:rsidR="00046CD3" w:rsidRPr="00747FD4" w:rsidRDefault="00046CD3" w:rsidP="00A63863">
      <w:pPr>
        <w:rPr>
          <w:rFonts w:ascii="Times New Roman" w:hAnsi="Times New Roman"/>
          <w:sz w:val="48"/>
          <w:szCs w:val="48"/>
          <w:lang w:val="ru-RU"/>
        </w:rPr>
      </w:pPr>
      <w:r>
        <w:rPr>
          <w:noProof/>
          <w:lang w:val="ru-RU" w:eastAsia="ru-RU"/>
        </w:rPr>
        <w:pict>
          <v:shape id="_x0000_s1037" type="#_x0000_t75" alt="1802~1" style="position:absolute;margin-left:-68.4pt;margin-top:-42.5pt;width:284pt;height:312.5pt;z-index:-251658240;visibility:visible" wrapcoords="-57 0 -57 21548 21600 21548 21600 0 -57 0">
            <v:imagedata r:id="rId15" o:title=""/>
            <w10:wrap type="tight"/>
          </v:shape>
        </w:pict>
      </w:r>
      <w:r>
        <w:rPr>
          <w:noProof/>
          <w:lang w:val="ru-RU" w:eastAsia="ru-RU"/>
        </w:rPr>
        <w:pict>
          <v:shape id="_x0000_s1038" type="#_x0000_t75" alt="Изображение 1781" style="position:absolute;margin-left:240.95pt;margin-top:-9pt;width:283pt;height:307.2pt;z-index:-251657216;visibility:visible" wrapcoords="-57 0 -57 21547 21600 21547 21600 0 -57 0">
            <v:imagedata r:id="rId16" o:title=""/>
            <w10:wrap type="tight"/>
          </v:shape>
        </w:pict>
      </w:r>
    </w:p>
    <w:p w:rsidR="00046CD3" w:rsidRDefault="00046CD3" w:rsidP="00A63863">
      <w:pPr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Карпати. Ворохта</w:t>
      </w:r>
      <w:r w:rsidRPr="00747FD4">
        <w:rPr>
          <w:rFonts w:ascii="Times New Roman" w:hAnsi="Times New Roman"/>
          <w:sz w:val="48"/>
          <w:szCs w:val="48"/>
        </w:rPr>
        <w:t xml:space="preserve"> </w:t>
      </w:r>
      <w:r w:rsidRPr="00747FD4">
        <w:rPr>
          <w:rFonts w:ascii="Times New Roman" w:hAnsi="Times New Roman"/>
          <w:sz w:val="48"/>
          <w:szCs w:val="48"/>
          <w:lang w:val="ru-RU"/>
        </w:rPr>
        <w:t xml:space="preserve">                  </w:t>
      </w:r>
      <w:r>
        <w:rPr>
          <w:rFonts w:ascii="Times New Roman" w:hAnsi="Times New Roman"/>
          <w:sz w:val="48"/>
          <w:szCs w:val="48"/>
        </w:rPr>
        <w:t>Печена картопля</w:t>
      </w:r>
    </w:p>
    <w:p w:rsidR="00046CD3" w:rsidRDefault="00046CD3" w:rsidP="00A63863">
      <w:pPr>
        <w:tabs>
          <w:tab w:val="left" w:pos="5937"/>
        </w:tabs>
        <w:rPr>
          <w:rFonts w:ascii="Times New Roman" w:hAnsi="Times New Roman"/>
          <w:sz w:val="48"/>
          <w:szCs w:val="48"/>
        </w:rPr>
      </w:pPr>
      <w:r>
        <w:rPr>
          <w:noProof/>
          <w:lang w:val="ru-RU" w:eastAsia="ru-RU"/>
        </w:rPr>
        <w:pict>
          <v:shape id="_x0000_s1039" type="#_x0000_t75" alt="Изображение 1776" style="position:absolute;margin-left:-1in;margin-top:.55pt;width:269.2pt;height:308.2pt;z-index:-251655168;visibility:visible" wrapcoords="-60 0 -60 21547 21600 21547 21600 0 -60 0">
            <v:imagedata r:id="rId17" o:title=""/>
            <w10:wrap type="tight"/>
          </v:shape>
        </w:pict>
      </w:r>
      <w:r w:rsidRPr="00747FD4">
        <w:rPr>
          <w:rFonts w:ascii="Times New Roman" w:hAnsi="Times New Roman"/>
          <w:sz w:val="48"/>
          <w:szCs w:val="48"/>
          <w:lang w:val="ru-RU"/>
        </w:rPr>
        <w:t xml:space="preserve">         </w:t>
      </w:r>
    </w:p>
    <w:p w:rsidR="00046CD3" w:rsidRPr="00747FD4" w:rsidRDefault="00046CD3" w:rsidP="00747FD4">
      <w:pPr>
        <w:ind w:right="-621"/>
        <w:rPr>
          <w:rFonts w:ascii="Times New Roman" w:hAnsi="Times New Roman"/>
          <w:sz w:val="48"/>
          <w:szCs w:val="48"/>
        </w:rPr>
      </w:pPr>
      <w:r>
        <w:rPr>
          <w:noProof/>
          <w:lang w:val="ru-RU" w:eastAsia="ru-RU"/>
        </w:rPr>
        <w:pict>
          <v:shape id="_x0000_s1040" type="#_x0000_t75" alt="Изображение 1803" style="position:absolute;margin-left:8.65pt;margin-top:43.05pt;width:306.4pt;height:317.4pt;z-index:-251656192;visibility:visible" wrapcoords="-53 0 -53 21549 21600 21549 21600 0 -53 0">
            <v:imagedata r:id="rId18" o:title=""/>
            <w10:wrap type="tight"/>
          </v:shape>
        </w:pict>
      </w:r>
      <w:r w:rsidRPr="00747FD4">
        <w:rPr>
          <w:rFonts w:ascii="Times New Roman" w:hAnsi="Times New Roman"/>
          <w:sz w:val="48"/>
          <w:szCs w:val="48"/>
        </w:rPr>
        <w:t>У гості до Львівського цирку</w:t>
      </w:r>
    </w:p>
    <w:p w:rsidR="00046CD3" w:rsidRPr="00747FD4" w:rsidRDefault="00046CD3" w:rsidP="008D4559">
      <w:pPr>
        <w:spacing w:line="240" w:lineRule="auto"/>
        <w:rPr>
          <w:rFonts w:ascii="Times New Roman" w:hAnsi="Times New Roman"/>
          <w:sz w:val="48"/>
          <w:szCs w:val="48"/>
          <w:lang w:val="ru-RU"/>
        </w:rPr>
      </w:pPr>
    </w:p>
    <w:p w:rsidR="00046CD3" w:rsidRPr="00747FD4" w:rsidRDefault="00046CD3" w:rsidP="008D4559">
      <w:pPr>
        <w:spacing w:line="240" w:lineRule="auto"/>
        <w:rPr>
          <w:rFonts w:ascii="Times New Roman" w:hAnsi="Times New Roman"/>
          <w:sz w:val="48"/>
          <w:szCs w:val="48"/>
          <w:lang w:val="ru-RU"/>
        </w:rPr>
      </w:pPr>
      <w:r>
        <w:rPr>
          <w:noProof/>
          <w:lang w:val="ru-RU" w:eastAsia="ru-RU"/>
        </w:rPr>
        <w:pict>
          <v:shape id="Рисунок 6" o:spid="_x0000_s1041" type="#_x0000_t75" style="position:absolute;margin-left:297pt;margin-top:0;width:203.25pt;height:270.7pt;z-index:-251650048;visibility:visible" wrapcoords="-80 0 -80 21540 21600 21540 21600 0 -80 0">
            <v:imagedata r:id="rId19" o:title=""/>
            <w10:wrap type="tight"/>
          </v:shape>
        </w:pict>
      </w:r>
      <w:r>
        <w:rPr>
          <w:noProof/>
          <w:lang w:val="ru-RU" w:eastAsia="ru-RU"/>
        </w:rPr>
        <w:pict>
          <v:shape id="Рисунок 1" o:spid="_x0000_s1042" type="#_x0000_t75" style="position:absolute;margin-left:-63pt;margin-top:-27pt;width:312.9pt;height:234.5pt;z-index:-251654144;visibility:visible" wrapcoords="-52 0 -52 21531 21600 21531 21600 0 -52 0">
            <v:imagedata r:id="rId20" o:title=""/>
            <w10:wrap type="tight"/>
          </v:shape>
        </w:pict>
      </w:r>
    </w:p>
    <w:p w:rsidR="00046CD3" w:rsidRPr="00747FD4" w:rsidRDefault="00046CD3" w:rsidP="008D4559">
      <w:pPr>
        <w:spacing w:line="240" w:lineRule="auto"/>
        <w:rPr>
          <w:rFonts w:ascii="Times New Roman" w:hAnsi="Times New Roman"/>
          <w:sz w:val="48"/>
          <w:szCs w:val="48"/>
          <w:lang w:val="ru-RU"/>
        </w:rPr>
      </w:pPr>
    </w:p>
    <w:p w:rsidR="00046CD3" w:rsidRPr="00747FD4" w:rsidRDefault="00046CD3" w:rsidP="008D4559">
      <w:pPr>
        <w:spacing w:line="240" w:lineRule="auto"/>
        <w:rPr>
          <w:rFonts w:ascii="Times New Roman" w:hAnsi="Times New Roman"/>
          <w:sz w:val="48"/>
          <w:szCs w:val="48"/>
          <w:lang w:val="ru-RU"/>
        </w:rPr>
      </w:pPr>
    </w:p>
    <w:p w:rsidR="00046CD3" w:rsidRPr="00747FD4" w:rsidRDefault="00046CD3" w:rsidP="008D4559">
      <w:pPr>
        <w:spacing w:line="240" w:lineRule="auto"/>
        <w:rPr>
          <w:rFonts w:ascii="Times New Roman" w:hAnsi="Times New Roman"/>
          <w:sz w:val="48"/>
          <w:szCs w:val="48"/>
          <w:lang w:val="ru-RU"/>
        </w:rPr>
      </w:pPr>
    </w:p>
    <w:p w:rsidR="00046CD3" w:rsidRPr="00747FD4" w:rsidRDefault="00046CD3" w:rsidP="008D4559">
      <w:pPr>
        <w:spacing w:line="240" w:lineRule="auto"/>
        <w:rPr>
          <w:rFonts w:ascii="Times New Roman" w:hAnsi="Times New Roman"/>
          <w:sz w:val="48"/>
          <w:szCs w:val="48"/>
          <w:lang w:val="ru-RU"/>
        </w:rPr>
      </w:pPr>
    </w:p>
    <w:p w:rsidR="00046CD3" w:rsidRPr="00747FD4" w:rsidRDefault="00046CD3" w:rsidP="008D4559">
      <w:pPr>
        <w:spacing w:line="240" w:lineRule="auto"/>
        <w:rPr>
          <w:rFonts w:ascii="Times New Roman" w:hAnsi="Times New Roman"/>
          <w:sz w:val="48"/>
          <w:szCs w:val="48"/>
          <w:lang w:val="ru-RU"/>
        </w:rPr>
      </w:pPr>
    </w:p>
    <w:p w:rsidR="00046CD3" w:rsidRDefault="00046CD3" w:rsidP="008D4559">
      <w:pPr>
        <w:spacing w:line="240" w:lineRule="auto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Звідки приходять смаколики.</w:t>
      </w:r>
    </w:p>
    <w:p w:rsidR="00046CD3" w:rsidRDefault="00046CD3" w:rsidP="008D4559">
      <w:pPr>
        <w:spacing w:line="240" w:lineRule="auto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 xml:space="preserve"> Кондитерська фабрика ТерА</w:t>
      </w:r>
    </w:p>
    <w:p w:rsidR="00046CD3" w:rsidRPr="00F2695A" w:rsidRDefault="00046CD3" w:rsidP="00F2695A">
      <w:pPr>
        <w:spacing w:line="240" w:lineRule="auto"/>
        <w:jc w:val="center"/>
        <w:rPr>
          <w:rFonts w:ascii="Times New Roman" w:hAnsi="Times New Roman"/>
          <w:sz w:val="56"/>
          <w:szCs w:val="56"/>
        </w:rPr>
      </w:pPr>
      <w:r>
        <w:rPr>
          <w:noProof/>
          <w:lang w:val="ru-RU" w:eastAsia="ru-RU"/>
        </w:rPr>
        <w:pict>
          <v:shape id="Рисунок 2" o:spid="_x0000_s1043" type="#_x0000_t75" style="position:absolute;left:0;text-align:left;margin-left:225pt;margin-top:238.6pt;width:288.55pt;height:216.45pt;z-index:-251653120;visibility:visible" wrapcoords="-56 0 -56 21525 21600 21525 21600 0 -56 0">
            <v:imagedata r:id="rId21" o:title=""/>
            <w10:wrap type="tight"/>
          </v:shape>
        </w:pict>
      </w:r>
      <w:r>
        <w:rPr>
          <w:noProof/>
          <w:lang w:val="ru-RU" w:eastAsia="ru-RU"/>
        </w:rPr>
        <w:pict>
          <v:shape id="Рисунок 8" o:spid="_x0000_s1044" type="#_x0000_t75" style="position:absolute;left:0;text-align:left;margin-left:-45pt;margin-top:229.6pt;width:252pt;height:189pt;z-index:-251649024;visibility:visible" wrapcoords="-64 0 -64 21514 21600 21514 21600 0 -64 0">
            <v:imagedata r:id="rId22" o:title=""/>
            <w10:wrap type="tight"/>
          </v:shape>
        </w:pict>
      </w:r>
      <w:r>
        <w:rPr>
          <w:noProof/>
          <w:lang w:val="ru-RU" w:eastAsia="ru-RU"/>
        </w:rPr>
        <w:pict>
          <v:shape id="Рисунок 4" o:spid="_x0000_s1045" type="#_x0000_t75" style="position:absolute;left:0;text-align:left;margin-left:243pt;margin-top:22.6pt;width:271.15pt;height:203.15pt;z-index:-251651072;visibility:visible" wrapcoords="-60 0 -60 21520 21600 21520 21600 0 -60 0">
            <v:imagedata r:id="rId23" o:title=""/>
            <w10:wrap type="tight"/>
          </v:shape>
        </w:pict>
      </w:r>
      <w:r>
        <w:rPr>
          <w:noProof/>
          <w:lang w:val="ru-RU" w:eastAsia="ru-RU"/>
        </w:rPr>
        <w:pict>
          <v:shape id="Рисунок 3" o:spid="_x0000_s1046" type="#_x0000_t75" style="position:absolute;left:0;text-align:left;margin-left:-54pt;margin-top:4.6pt;width:276.15pt;height:189.5pt;z-index:-251652096;visibility:visible" wrapcoords="-59 0 -59 21515 21600 21515 21600 0 -59 0">
            <v:imagedata r:id="rId24" o:title=""/>
            <w10:wrap type="tight"/>
          </v:shape>
        </w:pict>
      </w:r>
      <w:r>
        <w:rPr>
          <w:rFonts w:ascii="Times New Roman" w:hAnsi="Times New Roman"/>
          <w:sz w:val="48"/>
          <w:szCs w:val="48"/>
        </w:rPr>
        <w:br w:type="page"/>
      </w:r>
      <w:r w:rsidRPr="00F2695A">
        <w:rPr>
          <w:rFonts w:ascii="Times New Roman" w:hAnsi="Times New Roman"/>
          <w:sz w:val="56"/>
          <w:szCs w:val="56"/>
        </w:rPr>
        <w:t>Екскурсія на поліграфічне видавництво</w:t>
      </w:r>
    </w:p>
    <w:p w:rsidR="00046CD3" w:rsidRPr="00F2695A" w:rsidRDefault="00046CD3" w:rsidP="00F2695A">
      <w:pPr>
        <w:spacing w:line="240" w:lineRule="auto"/>
        <w:jc w:val="center"/>
        <w:rPr>
          <w:rFonts w:ascii="Times New Roman" w:hAnsi="Times New Roman"/>
          <w:sz w:val="56"/>
          <w:szCs w:val="56"/>
        </w:rPr>
      </w:pPr>
      <w:r>
        <w:rPr>
          <w:noProof/>
          <w:lang w:val="ru-RU" w:eastAsia="ru-RU"/>
        </w:rPr>
        <w:pict>
          <v:shape id="_x0000_s1047" type="#_x0000_t75" style="position:absolute;left:0;text-align:left;margin-left:-36pt;margin-top:97.4pt;width:540pt;height:477.35pt;z-index:-251648000" wrapcoords="-14 0 -14 21584 21600 21584 21600 0 -14 0">
            <v:imagedata r:id="rId25" o:title=""/>
            <w10:wrap type="tight"/>
          </v:shape>
        </w:pict>
      </w:r>
      <w:r w:rsidRPr="00F2695A">
        <w:rPr>
          <w:rFonts w:ascii="Times New Roman" w:hAnsi="Times New Roman"/>
          <w:sz w:val="56"/>
          <w:szCs w:val="56"/>
        </w:rPr>
        <w:t>«А – прінт»</w:t>
      </w:r>
    </w:p>
    <w:sectPr w:rsidR="00046CD3" w:rsidRPr="00F2695A" w:rsidSect="003F1B7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87D44"/>
    <w:rsid w:val="00046CD3"/>
    <w:rsid w:val="001C783D"/>
    <w:rsid w:val="00224197"/>
    <w:rsid w:val="002A3EF5"/>
    <w:rsid w:val="002F4398"/>
    <w:rsid w:val="0030561A"/>
    <w:rsid w:val="003F1B74"/>
    <w:rsid w:val="00402055"/>
    <w:rsid w:val="00487D44"/>
    <w:rsid w:val="004F5771"/>
    <w:rsid w:val="00564D46"/>
    <w:rsid w:val="0056793D"/>
    <w:rsid w:val="005B1DEC"/>
    <w:rsid w:val="00747FB3"/>
    <w:rsid w:val="00747FD4"/>
    <w:rsid w:val="007C2E44"/>
    <w:rsid w:val="008D4559"/>
    <w:rsid w:val="00941592"/>
    <w:rsid w:val="00A63863"/>
    <w:rsid w:val="00CB3F97"/>
    <w:rsid w:val="00E90FDD"/>
    <w:rsid w:val="00EF6917"/>
    <w:rsid w:val="00F269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1B74"/>
    <w:pPr>
      <w:spacing w:after="200" w:line="276" w:lineRule="auto"/>
    </w:pPr>
    <w:rPr>
      <w:lang w:val="uk-UA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64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64D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98</TotalTime>
  <Pages>5</Pages>
  <Words>48</Words>
  <Characters>280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</dc:creator>
  <cp:keywords/>
  <dc:description/>
  <cp:lastModifiedBy>77</cp:lastModifiedBy>
  <cp:revision>7</cp:revision>
  <dcterms:created xsi:type="dcterms:W3CDTF">2016-01-25T15:53:00Z</dcterms:created>
  <dcterms:modified xsi:type="dcterms:W3CDTF">2016-02-07T13:01:00Z</dcterms:modified>
</cp:coreProperties>
</file>