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91" w:rsidRDefault="00F05291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70.85pt;margin-top:-35.3pt;width:6in;height:324pt;z-index:-251661312;visibility:visible" wrapcoords="-38 0 -38 21550 21600 21550 21600 0 -38 0">
            <v:imagedata r:id="rId4" o:title=""/>
            <w10:wrap type="tight"/>
          </v:shape>
        </w:pict>
      </w:r>
    </w:p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>
      <w:r>
        <w:rPr>
          <w:noProof/>
          <w:lang w:val="ru-RU" w:eastAsia="ru-RU"/>
        </w:rPr>
        <w:pict>
          <v:shape id="Рисунок 2" o:spid="_x0000_s1027" type="#_x0000_t75" style="position:absolute;margin-left:-302.75pt;margin-top:11.15pt;width:481.95pt;height:270.75pt;z-index:-251660288;visibility:visible" wrapcoords="-34 0 -34 21540 21600 21540 21600 0 -34 0">
            <v:imagedata r:id="rId5" o:title=""/>
            <w10:wrap type="tight"/>
          </v:shape>
        </w:pict>
      </w:r>
    </w:p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/>
    <w:p w:rsidR="00F05291" w:rsidRPr="0084666A" w:rsidRDefault="00F05291" w:rsidP="0084666A">
      <w:r>
        <w:rPr>
          <w:noProof/>
          <w:lang w:val="ru-RU" w:eastAsia="ru-RU"/>
        </w:rPr>
        <w:pict>
          <v:shape id="Picture 6" o:spid="_x0000_s1028" type="#_x0000_t75" alt="Изображение 019" style="position:absolute;margin-left:-64.05pt;margin-top:23.6pt;width:301.65pt;height:233.9pt;z-index:-251659264;visibility:visible" wrapcoords="-54 0 -54 21531 21600 21531 21600 0 -54 0">
            <v:imagedata r:id="rId6" o:title=""/>
            <w10:wrap type="tight"/>
          </v:shape>
        </w:pict>
      </w:r>
    </w:p>
    <w:p w:rsidR="00F05291" w:rsidRPr="0084666A" w:rsidRDefault="00F05291" w:rsidP="0084666A"/>
    <w:p w:rsidR="00F05291" w:rsidRPr="0084666A" w:rsidRDefault="00F05291" w:rsidP="0084666A"/>
    <w:p w:rsidR="00F05291" w:rsidRDefault="00F05291" w:rsidP="0084666A">
      <w:r>
        <w:br w:type="page"/>
      </w:r>
      <w:r>
        <w:rPr>
          <w:noProof/>
          <w:lang w:val="ru-RU" w:eastAsia="ru-RU"/>
        </w:rPr>
        <w:pict>
          <v:shape id="_x0000_s1029" type="#_x0000_t75" style="position:absolute;margin-left:117pt;margin-top:-9pt;width:295.35pt;height:486pt;z-index:-251657216" wrapcoords="-22 0 -22 21587 21600 21587 21600 0 -22 0">
            <v:imagedata r:id="rId7" o:title=""/>
            <w10:wrap type="tight"/>
          </v:shape>
        </w:pict>
      </w:r>
    </w:p>
    <w:p w:rsidR="00F05291" w:rsidRDefault="00F05291" w:rsidP="0084666A"/>
    <w:p w:rsidR="00F05291" w:rsidRDefault="00F05291" w:rsidP="0084666A">
      <w:pPr>
        <w:tabs>
          <w:tab w:val="left" w:pos="6180"/>
        </w:tabs>
      </w:pPr>
      <w:r>
        <w:tab/>
      </w:r>
    </w:p>
    <w:p w:rsidR="00F05291" w:rsidRPr="00D05023" w:rsidRDefault="00F05291" w:rsidP="0084666A">
      <w:pPr>
        <w:tabs>
          <w:tab w:val="left" w:pos="6180"/>
        </w:tabs>
      </w:pPr>
      <w:r>
        <w:rPr>
          <w:noProof/>
          <w:lang w:val="ru-RU" w:eastAsia="ru-RU"/>
        </w:rPr>
        <w:pict>
          <v:shape id="_x0000_s1030" type="#_x0000_t75" style="position:absolute;margin-left:-27pt;margin-top:427.65pt;width:497.4pt;height:279.85pt;z-index:-251658240" wrapcoords="-13 0 -13 21578 21600 21578 21600 0 -13 0">
            <v:imagedata r:id="rId8" o:title=""/>
            <w10:wrap type="tight"/>
          </v:shape>
        </w:pict>
      </w:r>
      <w:r>
        <w:br w:type="page"/>
      </w:r>
      <w:r>
        <w:rPr>
          <w:noProof/>
          <w:lang w:val="ru-RU" w:eastAsia="ru-RU"/>
        </w:rPr>
        <w:pict>
          <v:shape id="_x0000_s1031" type="#_x0000_t75" style="position:absolute;margin-left:-45pt;margin-top:189pt;width:553.95pt;height:311.7pt;z-index:-251656192" wrapcoords="-13 0 -13 21578 21600 21578 21600 0 -13 0">
            <v:imagedata r:id="rId9" o:title=""/>
            <w10:wrap type="tight"/>
          </v:shape>
        </w:pict>
      </w:r>
    </w:p>
    <w:sectPr w:rsidR="00F05291" w:rsidRPr="00D05023" w:rsidSect="00620E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722E"/>
    <w:rsid w:val="000A35A1"/>
    <w:rsid w:val="00195E8A"/>
    <w:rsid w:val="0056793D"/>
    <w:rsid w:val="005B1DEC"/>
    <w:rsid w:val="00620EA2"/>
    <w:rsid w:val="0084666A"/>
    <w:rsid w:val="008523B6"/>
    <w:rsid w:val="0096722E"/>
    <w:rsid w:val="00D05023"/>
    <w:rsid w:val="00EF6917"/>
    <w:rsid w:val="00F05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EA2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4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6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3</Pages>
  <Words>5</Words>
  <Characters>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77</cp:lastModifiedBy>
  <cp:revision>5</cp:revision>
  <dcterms:created xsi:type="dcterms:W3CDTF">2016-01-25T12:04:00Z</dcterms:created>
  <dcterms:modified xsi:type="dcterms:W3CDTF">2016-02-07T13:05:00Z</dcterms:modified>
</cp:coreProperties>
</file>