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434" w:rsidRDefault="003D2434"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-54pt;margin-top:-27pt;width:515.45pt;height:386.2pt;z-index:-251659264;visibility:visible" wrapcoords="-31 0 -31 21558 21600 21558 21600 0 -31 0">
            <v:imagedata r:id="rId4" o:title=""/>
            <w10:wrap type="tight"/>
          </v:shape>
        </w:pict>
      </w:r>
    </w:p>
    <w:p w:rsidR="003D2434" w:rsidRPr="00EC5A34" w:rsidRDefault="003D2434" w:rsidP="00EC5A34"/>
    <w:p w:rsidR="003D2434" w:rsidRPr="00EC5A34" w:rsidRDefault="003D2434" w:rsidP="00EC5A34"/>
    <w:p w:rsidR="003D2434" w:rsidRPr="00EC5A34" w:rsidRDefault="003D2434" w:rsidP="00EC5A34"/>
    <w:p w:rsidR="003D2434" w:rsidRPr="00EC5A34" w:rsidRDefault="003D2434" w:rsidP="00EC5A34"/>
    <w:p w:rsidR="003D2434" w:rsidRPr="00EC5A34" w:rsidRDefault="003D2434" w:rsidP="00EC5A34"/>
    <w:p w:rsidR="003D2434" w:rsidRPr="00EC5A34" w:rsidRDefault="003D2434" w:rsidP="00EC5A34"/>
    <w:p w:rsidR="003D2434" w:rsidRPr="00EC5A34" w:rsidRDefault="003D2434" w:rsidP="00EC5A34"/>
    <w:p w:rsidR="003D2434" w:rsidRPr="00EC5A34" w:rsidRDefault="003D2434" w:rsidP="00EC5A34"/>
    <w:p w:rsidR="003D2434" w:rsidRPr="00EC5A34" w:rsidRDefault="003D2434" w:rsidP="00EC5A34"/>
    <w:p w:rsidR="003D2434" w:rsidRPr="00EC5A34" w:rsidRDefault="003D2434" w:rsidP="00EC5A34"/>
    <w:p w:rsidR="003D2434" w:rsidRPr="00EC5A34" w:rsidRDefault="003D2434" w:rsidP="00EC5A34"/>
    <w:p w:rsidR="003D2434" w:rsidRPr="00EC5A34" w:rsidRDefault="003D2434" w:rsidP="00EC5A34"/>
    <w:p w:rsidR="003D2434" w:rsidRPr="00EC5A34" w:rsidRDefault="003D2434" w:rsidP="00EC5A34"/>
    <w:p w:rsidR="003D2434" w:rsidRPr="00EC5A34" w:rsidRDefault="003D2434" w:rsidP="00EC5A34"/>
    <w:p w:rsidR="003D2434" w:rsidRPr="00EC5A34" w:rsidRDefault="003D2434" w:rsidP="00EC5A34">
      <w:pPr>
        <w:tabs>
          <w:tab w:val="left" w:pos="6388"/>
        </w:tabs>
      </w:pPr>
      <w:r>
        <w:rPr>
          <w:noProof/>
          <w:lang w:val="ru-RU" w:eastAsia="ru-RU"/>
        </w:rPr>
        <w:pict>
          <v:shape id="Рисунок 3" o:spid="_x0000_s1027" type="#_x0000_t75" style="position:absolute;margin-left:9pt;margin-top:23.35pt;width:505.15pt;height:378.45pt;z-index:-251658240;visibility:visible" wrapcoords="-32 0 -32 21557 21600 21557 21600 0 -32 0">
            <v:imagedata r:id="rId5" o:title=""/>
            <w10:wrap type="tight"/>
          </v:shape>
        </w:pict>
      </w:r>
      <w:r>
        <w:tab/>
      </w:r>
    </w:p>
    <w:p w:rsidR="003D2434" w:rsidRPr="00EC5A34" w:rsidRDefault="003D2434" w:rsidP="00EC5A34">
      <w:pPr>
        <w:rPr>
          <w:lang w:val="en-US"/>
        </w:rPr>
      </w:pPr>
      <w:r>
        <w:rPr>
          <w:noProof/>
          <w:lang w:val="ru-RU" w:eastAsia="ru-RU"/>
        </w:rPr>
        <w:pict>
          <v:shape id="Рисунок 4" o:spid="_x0000_s1028" type="#_x0000_t75" style="position:absolute;margin-left:-54pt;margin-top:-36pt;width:535.85pt;height:402.5pt;z-index:-251657216;visibility:visible" wrapcoords="-30 0 -30 21560 21600 21560 21600 0 -30 0">
            <v:imagedata r:id="rId6" o:title=""/>
            <w10:wrap type="tight"/>
          </v:shape>
        </w:pict>
      </w:r>
      <w:r>
        <w:rPr>
          <w:noProof/>
          <w:lang w:val="ru-RU" w:eastAsia="ru-RU"/>
        </w:rPr>
        <w:pict>
          <v:shape id="Рисунок 1" o:spid="_x0000_s1029" type="#_x0000_t75" style="position:absolute;margin-left:-9pt;margin-top:396pt;width:515.25pt;height:386.05pt;z-index:-251660288;visibility:visible" wrapcoords="-31 0 -31 21558 21600 21558 21600 0 -31 0">
            <v:imagedata r:id="rId7" o:title=""/>
            <w10:wrap type="tight"/>
          </v:shape>
        </w:pict>
      </w:r>
    </w:p>
    <w:sectPr w:rsidR="003D2434" w:rsidRPr="00EC5A34" w:rsidSect="00CB77F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3832"/>
    <w:rsid w:val="00173BB8"/>
    <w:rsid w:val="003D2434"/>
    <w:rsid w:val="0056793D"/>
    <w:rsid w:val="005B1DEC"/>
    <w:rsid w:val="006B10B2"/>
    <w:rsid w:val="00BC08D9"/>
    <w:rsid w:val="00CB77FC"/>
    <w:rsid w:val="00CC3832"/>
    <w:rsid w:val="00D60D3B"/>
    <w:rsid w:val="00E83794"/>
    <w:rsid w:val="00EC5A34"/>
    <w:rsid w:val="00EF6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7FC"/>
    <w:pPr>
      <w:spacing w:after="200" w:line="276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C5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5A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2</Pages>
  <Words>3</Words>
  <Characters>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</dc:creator>
  <cp:keywords/>
  <dc:description/>
  <cp:lastModifiedBy>77</cp:lastModifiedBy>
  <cp:revision>5</cp:revision>
  <dcterms:created xsi:type="dcterms:W3CDTF">2016-01-25T11:50:00Z</dcterms:created>
  <dcterms:modified xsi:type="dcterms:W3CDTF">2016-02-06T21:17:00Z</dcterms:modified>
</cp:coreProperties>
</file>