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9F8" w:rsidRPr="007F6E0D" w:rsidRDefault="005449F8" w:rsidP="007F6E0D">
      <w:pPr>
        <w:rPr>
          <w:sz w:val="40"/>
          <w:szCs w:val="40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-63pt;margin-top:37.55pt;width:376.85pt;height:282.6pt;z-index:-251662848;visibility:visible" wrapcoords="-43 0 -43 21543 21600 21543 21600 0 -43 0">
            <v:imagedata r:id="rId4" o:title=""/>
            <w10:wrap type="tight"/>
          </v:shape>
        </w:pict>
      </w:r>
      <w:r w:rsidRPr="007F6E0D">
        <w:rPr>
          <w:sz w:val="40"/>
          <w:szCs w:val="40"/>
        </w:rPr>
        <w:t>Магія писанки з художником-дизайнером</w:t>
      </w:r>
    </w:p>
    <w:p w:rsidR="005449F8" w:rsidRPr="007F6E0D" w:rsidRDefault="005449F8" w:rsidP="007F6E0D">
      <w:pPr>
        <w:ind w:right="-441"/>
        <w:rPr>
          <w:lang w:val="ru-RU"/>
        </w:rPr>
      </w:pPr>
      <w:r w:rsidRPr="007F6E0D">
        <w:rPr>
          <w:sz w:val="40"/>
          <w:szCs w:val="40"/>
        </w:rPr>
        <w:t xml:space="preserve"> Оксаною Мартинюк</w:t>
      </w:r>
    </w:p>
    <w:p w:rsidR="005449F8" w:rsidRPr="00BB2109" w:rsidRDefault="005449F8" w:rsidP="006A7F51">
      <w:pPr>
        <w:rPr>
          <w:rFonts w:ascii="Times New Roman" w:hAnsi="Times New Roman"/>
        </w:rPr>
      </w:pPr>
    </w:p>
    <w:p w:rsidR="005449F8" w:rsidRPr="006A7F51" w:rsidRDefault="005449F8" w:rsidP="006A7F51"/>
    <w:p w:rsidR="005449F8" w:rsidRPr="006A7F51" w:rsidRDefault="005449F8" w:rsidP="006A7F51"/>
    <w:p w:rsidR="005449F8" w:rsidRPr="006A7F51" w:rsidRDefault="005449F8" w:rsidP="006A7F51"/>
    <w:p w:rsidR="005449F8" w:rsidRPr="006A7F51" w:rsidRDefault="005449F8" w:rsidP="006A7F51"/>
    <w:p w:rsidR="005449F8" w:rsidRPr="006A7F51" w:rsidRDefault="005449F8" w:rsidP="006A7F51">
      <w:r>
        <w:rPr>
          <w:noProof/>
          <w:lang w:val="ru-RU" w:eastAsia="ru-RU"/>
        </w:rPr>
        <w:pict>
          <v:shape id="Рисунок 2" o:spid="_x0000_s1027" type="#_x0000_t75" style="position:absolute;margin-left:-160.85pt;margin-top:44.55pt;width:362.45pt;height:271.8pt;z-index:-251661824;visibility:visible" wrapcoords="-42 0 -42 21544 21600 21544 21600 0 -42 0">
            <v:imagedata r:id="rId5" o:title=""/>
            <w10:wrap type="tight"/>
          </v:shape>
        </w:pict>
      </w:r>
    </w:p>
    <w:p w:rsidR="005449F8" w:rsidRPr="006A7F51" w:rsidRDefault="005449F8" w:rsidP="006A7F51"/>
    <w:p w:rsidR="005449F8" w:rsidRPr="006A7F51" w:rsidRDefault="005449F8" w:rsidP="006A7F51"/>
    <w:p w:rsidR="005449F8" w:rsidRPr="006A7F51" w:rsidRDefault="005449F8" w:rsidP="006A7F51"/>
    <w:p w:rsidR="005449F8" w:rsidRPr="006A7F51" w:rsidRDefault="005449F8" w:rsidP="006A7F51">
      <w:r>
        <w:rPr>
          <w:noProof/>
          <w:lang w:val="ru-RU" w:eastAsia="ru-RU"/>
        </w:rPr>
        <w:pict>
          <v:shape id="Рисунок 3" o:spid="_x0000_s1028" type="#_x0000_t75" style="position:absolute;margin-left:-69.75pt;margin-top:190.25pt;width:424.1pt;height:318.05pt;z-index:-251660800;visibility:visible" wrapcoords="-38 0 -38 21549 21600 21549 21600 0 -38 0">
            <v:imagedata r:id="rId6" o:title=""/>
            <w10:wrap type="tight"/>
          </v:shape>
        </w:pict>
      </w:r>
    </w:p>
    <w:p w:rsidR="005449F8" w:rsidRPr="006A7F51" w:rsidRDefault="005449F8" w:rsidP="006A7F51"/>
    <w:p w:rsidR="005449F8" w:rsidRPr="006A7F51" w:rsidRDefault="005449F8" w:rsidP="006A7F51"/>
    <w:p w:rsidR="005449F8" w:rsidRPr="006A7F51" w:rsidRDefault="005449F8" w:rsidP="006A7F51"/>
    <w:p w:rsidR="005449F8" w:rsidRPr="006A7F51" w:rsidRDefault="005449F8" w:rsidP="006A7F51"/>
    <w:p w:rsidR="005449F8" w:rsidRPr="006A7F51" w:rsidRDefault="005449F8" w:rsidP="006A7F51"/>
    <w:p w:rsidR="005449F8" w:rsidRPr="006A7F51" w:rsidRDefault="005449F8" w:rsidP="006A7F51"/>
    <w:p w:rsidR="005449F8" w:rsidRPr="006A7F51" w:rsidRDefault="005449F8" w:rsidP="006A7F51"/>
    <w:p w:rsidR="005449F8" w:rsidRPr="006A7F51" w:rsidRDefault="005449F8" w:rsidP="006A7F51"/>
    <w:p w:rsidR="005449F8" w:rsidRPr="006A7F51" w:rsidRDefault="005449F8" w:rsidP="006A7F51"/>
    <w:p w:rsidR="005449F8" w:rsidRPr="006A7F51" w:rsidRDefault="005449F8" w:rsidP="006A7F51"/>
    <w:p w:rsidR="005449F8" w:rsidRPr="006A7F51" w:rsidRDefault="005449F8" w:rsidP="006A7F51"/>
    <w:p w:rsidR="005449F8" w:rsidRPr="006A7F51" w:rsidRDefault="005449F8" w:rsidP="006A7F51"/>
    <w:p w:rsidR="005449F8" w:rsidRDefault="005449F8" w:rsidP="006A7F51">
      <w:pPr>
        <w:tabs>
          <w:tab w:val="left" w:pos="2835"/>
        </w:tabs>
      </w:pPr>
      <w:r>
        <w:tab/>
      </w:r>
    </w:p>
    <w:p w:rsidR="005449F8" w:rsidRDefault="005449F8">
      <w:r>
        <w:br w:type="page"/>
      </w:r>
    </w:p>
    <w:p w:rsidR="005449F8" w:rsidRPr="006A7F51" w:rsidRDefault="005449F8" w:rsidP="006A7F51">
      <w:pPr>
        <w:tabs>
          <w:tab w:val="left" w:pos="2835"/>
        </w:tabs>
      </w:pPr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0;margin-top:0;width:2in;height:2in;z-index:251661824;mso-wrap-style:none">
            <v:textbox style="mso-fit-shape-to-text:t">
              <w:txbxContent>
                <w:p w:rsidR="005449F8" w:rsidRPr="00C61659" w:rsidRDefault="005449F8" w:rsidP="00C61659">
                  <w:pPr>
                    <w:tabs>
                      <w:tab w:val="left" w:pos="2835"/>
                    </w:tabs>
                    <w:rPr>
                      <w:noProof/>
                    </w:rPr>
                  </w:pPr>
                  <w:bookmarkStart w:id="0" w:name="_GoBack"/>
                  <w:bookmarkEnd w:id="0"/>
                </w:p>
              </w:txbxContent>
            </v:textbox>
            <w10:wrap type="square"/>
          </v:shape>
        </w:pict>
      </w:r>
      <w:r>
        <w:rPr>
          <w:noProof/>
          <w:lang w:val="ru-RU" w:eastAsia="ru-RU"/>
        </w:rPr>
        <w:pict>
          <v:shape id="Рисунок 8" o:spid="_x0000_s1030" type="#_x0000_t75" style="position:absolute;margin-left:-1in;margin-top:334.55pt;width:299.25pt;height:224.4pt;z-index:-251655680;visibility:visible" wrapcoords="-54 0 -54 21528 21600 21528 21600 0 -54 0">
            <v:imagedata r:id="rId7" o:title=""/>
            <w10:wrap type="tight"/>
          </v:shape>
        </w:pict>
      </w:r>
      <w:r>
        <w:rPr>
          <w:noProof/>
          <w:lang w:val="ru-RU" w:eastAsia="ru-RU"/>
        </w:rPr>
        <w:pict>
          <v:shape id="Рисунок 6" o:spid="_x0000_s1031" type="#_x0000_t75" style="position:absolute;margin-left:146.2pt;margin-top:514.75pt;width:370.1pt;height:277.55pt;z-index:-251657728;visibility:visible" wrapcoords="-44 0 -44 21542 21600 21542 21600 0 -44 0">
            <v:imagedata r:id="rId8" o:title=""/>
            <w10:wrap type="tight"/>
          </v:shape>
        </w:pict>
      </w:r>
      <w:r>
        <w:rPr>
          <w:noProof/>
          <w:lang w:val="ru-RU" w:eastAsia="ru-RU"/>
        </w:rPr>
        <w:pict>
          <v:shape id="Рисунок 5" o:spid="_x0000_s1032" type="#_x0000_t75" style="position:absolute;margin-left:305.3pt;margin-top:-45.5pt;width:217.8pt;height:163.35pt;z-index:-251658752;visibility:visible" wrapcoords="-74 0 -74 21501 21600 21501 21600 0 -74 0">
            <v:imagedata r:id="rId9" o:title=""/>
            <w10:wrap type="tight"/>
          </v:shape>
        </w:pict>
      </w:r>
      <w:r>
        <w:rPr>
          <w:noProof/>
          <w:lang w:val="ru-RU" w:eastAsia="ru-RU"/>
        </w:rPr>
        <w:pict>
          <v:shape id="Рисунок 7" o:spid="_x0000_s1033" type="#_x0000_t75" style="position:absolute;margin-left:189pt;margin-top:215.8pt;width:336.35pt;height:252.25pt;z-index:-251656704;visibility:visible" wrapcoords="-48 0 -48 21536 21600 21536 21600 0 -48 0">
            <v:imagedata r:id="rId10" o:title=""/>
            <w10:wrap type="tight"/>
          </v:shape>
        </w:pict>
      </w:r>
      <w:r>
        <w:rPr>
          <w:noProof/>
          <w:lang w:val="ru-RU" w:eastAsia="ru-RU"/>
        </w:rPr>
        <w:pict>
          <v:shape id="Рисунок 4" o:spid="_x0000_s1034" type="#_x0000_t75" style="position:absolute;margin-left:-54pt;margin-top:-18pt;width:352.1pt;height:264.05pt;z-index:-251659776;visibility:visible" wrapcoords="-46 0 -46 21539 21600 21539 21600 0 -46 0">
            <v:imagedata r:id="rId11" o:title=""/>
            <w10:wrap type="tight"/>
          </v:shape>
        </w:pict>
      </w:r>
    </w:p>
    <w:sectPr w:rsidR="005449F8" w:rsidRPr="006A7F51" w:rsidSect="007F6E0D">
      <w:pgSz w:w="11906" w:h="16838"/>
      <w:pgMar w:top="539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1658B"/>
    <w:rsid w:val="000B5006"/>
    <w:rsid w:val="000D678A"/>
    <w:rsid w:val="0041658B"/>
    <w:rsid w:val="005449F8"/>
    <w:rsid w:val="0056793D"/>
    <w:rsid w:val="005B1DEC"/>
    <w:rsid w:val="0069760A"/>
    <w:rsid w:val="006A7F51"/>
    <w:rsid w:val="006B0216"/>
    <w:rsid w:val="007F6E0D"/>
    <w:rsid w:val="009C46DF"/>
    <w:rsid w:val="00BB2109"/>
    <w:rsid w:val="00C61659"/>
    <w:rsid w:val="00DC2670"/>
    <w:rsid w:val="00EF6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78A"/>
    <w:pPr>
      <w:spacing w:after="200" w:line="276" w:lineRule="auto"/>
    </w:pPr>
    <w:rPr>
      <w:lang w:val="uk-UA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A7F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A7F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6561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5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56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5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6561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56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56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56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31</TotalTime>
  <Pages>2</Pages>
  <Words>13</Words>
  <Characters>79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</dc:creator>
  <cp:keywords/>
  <dc:description/>
  <cp:lastModifiedBy>77</cp:lastModifiedBy>
  <cp:revision>6</cp:revision>
  <dcterms:created xsi:type="dcterms:W3CDTF">2016-01-25T11:25:00Z</dcterms:created>
  <dcterms:modified xsi:type="dcterms:W3CDTF">2016-02-06T19:58:00Z</dcterms:modified>
</cp:coreProperties>
</file>