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E1D" w:rsidRPr="004540E6" w:rsidRDefault="00A43E1D" w:rsidP="0037656E">
      <w:pPr>
        <w:rPr>
          <w:rFonts w:ascii="Times New Roman" w:hAnsi="Times New Roman"/>
          <w:sz w:val="48"/>
          <w:szCs w:val="48"/>
        </w:rPr>
      </w:pPr>
      <w:r w:rsidRPr="004540E6">
        <w:rPr>
          <w:rFonts w:ascii="Times New Roman" w:hAnsi="Times New Roman"/>
          <w:sz w:val="48"/>
          <w:szCs w:val="48"/>
        </w:rPr>
        <w:t>Мистецька година з українським художником</w:t>
      </w:r>
    </w:p>
    <w:p w:rsidR="00A43E1D" w:rsidRDefault="00A43E1D" w:rsidP="004540E6">
      <w:pPr>
        <w:jc w:val="center"/>
        <w:rPr>
          <w:rFonts w:ascii="Times New Roman" w:hAnsi="Times New Roman"/>
          <w:sz w:val="48"/>
          <w:szCs w:val="48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73.25pt;margin-top:3.75pt;width:316.2pt;height:237.1pt;z-index:-251662336;visibility:visible" wrapcoords="-51 0 -51 21532 21600 21532 21600 0 -51 0">
            <v:imagedata r:id="rId4" o:title=""/>
            <w10:wrap type="tight"/>
          </v:shape>
        </w:pict>
      </w:r>
      <w:r w:rsidRPr="004540E6">
        <w:rPr>
          <w:rFonts w:ascii="Times New Roman" w:hAnsi="Times New Roman"/>
          <w:sz w:val="48"/>
          <w:szCs w:val="48"/>
        </w:rPr>
        <w:t>Юрієм Чумаком</w:t>
      </w:r>
    </w:p>
    <w:p w:rsidR="00A43E1D" w:rsidRPr="00803316" w:rsidRDefault="00A43E1D" w:rsidP="000C4A2A">
      <w:pPr>
        <w:rPr>
          <w:rFonts w:ascii="Times New Roman" w:hAnsi="Times New Roman"/>
          <w:sz w:val="48"/>
          <w:szCs w:val="48"/>
        </w:rPr>
      </w:pPr>
      <w:r>
        <w:rPr>
          <w:noProof/>
          <w:lang w:val="ru-RU" w:eastAsia="ru-RU"/>
        </w:rPr>
        <w:pict>
          <v:shape id="Рисунок 2" o:spid="_x0000_s1027" type="#_x0000_t75" style="position:absolute;margin-left:-308.35pt;margin-top:483.55pt;width:386.65pt;height:217.65pt;z-index:-251661312;visibility:visible" wrapcoords="-42 0 -42 21526 21600 21526 21600 0 -42 0">
            <v:imagedata r:id="rId5" o:title=""/>
            <w10:wrap type="tight"/>
          </v:shape>
        </w:pict>
      </w:r>
      <w:r>
        <w:rPr>
          <w:noProof/>
          <w:lang w:val="ru-RU" w:eastAsia="ru-RU"/>
        </w:rPr>
        <w:pict>
          <v:shape id="Рисунок 4" o:spid="_x0000_s1028" type="#_x0000_t75" style="position:absolute;margin-left:-146.35pt;margin-top:123.55pt;width:351.65pt;height:263.9pt;z-index:-251663360;visibility:visible" wrapcoords="-46 0 -46 21539 21600 21539 21600 0 -46 0">
            <v:imagedata r:id="rId6" o:title=""/>
            <w10:wrap type="tight"/>
          </v:shape>
        </w:pict>
      </w:r>
      <w:r>
        <w:rPr>
          <w:noProof/>
          <w:lang w:val="ru-RU" w:eastAsia="ru-RU"/>
        </w:rPr>
        <w:pict>
          <v:shape id="Рисунок 3" o:spid="_x0000_s1029" type="#_x0000_t75" style="position:absolute;margin-left:-20.35pt;margin-top:339.55pt;width:278.5pt;height:209pt;z-index:-251660288;visibility:visible" wrapcoords="-58 0 -58 21523 21600 21523 21600 0 -58 0">
            <v:imagedata r:id="rId7" o:title=""/>
            <w10:wrap type="tight"/>
          </v:shape>
        </w:pict>
      </w:r>
      <w:r>
        <w:rPr>
          <w:rFonts w:ascii="Times New Roman" w:hAnsi="Times New Roman"/>
          <w:sz w:val="48"/>
          <w:szCs w:val="48"/>
        </w:rPr>
        <w:br w:type="page"/>
      </w:r>
      <w:r w:rsidRPr="000C4A2A">
        <w:rPr>
          <w:rFonts w:ascii="Times New Roman" w:hAnsi="Times New Roman"/>
          <w:sz w:val="48"/>
          <w:szCs w:val="48"/>
          <w:lang w:val="ru-RU"/>
        </w:rPr>
        <w:t xml:space="preserve">           </w:t>
      </w:r>
      <w:r>
        <w:rPr>
          <w:rFonts w:ascii="Times New Roman" w:hAnsi="Times New Roman"/>
          <w:sz w:val="48"/>
          <w:szCs w:val="48"/>
        </w:rPr>
        <w:t>Бібліофест</w:t>
      </w:r>
      <w:r w:rsidRPr="00803316">
        <w:rPr>
          <w:rFonts w:ascii="Times New Roman" w:hAnsi="Times New Roman"/>
          <w:sz w:val="48"/>
          <w:szCs w:val="48"/>
        </w:rPr>
        <w:t>. Зустріч з письменницею</w:t>
      </w:r>
    </w:p>
    <w:p w:rsidR="00A43E1D" w:rsidRPr="00803316" w:rsidRDefault="00A43E1D" w:rsidP="004540E6">
      <w:pPr>
        <w:jc w:val="center"/>
        <w:rPr>
          <w:rFonts w:ascii="Times New Roman" w:hAnsi="Times New Roman"/>
          <w:sz w:val="48"/>
          <w:szCs w:val="48"/>
        </w:rPr>
      </w:pPr>
      <w:r w:rsidRPr="00803316">
        <w:rPr>
          <w:rFonts w:ascii="Times New Roman" w:hAnsi="Times New Roman"/>
          <w:sz w:val="48"/>
          <w:szCs w:val="48"/>
        </w:rPr>
        <w:t xml:space="preserve"> Наталкою Малетич</w:t>
      </w:r>
    </w:p>
    <w:p w:rsidR="00A43E1D" w:rsidRPr="008E3079" w:rsidRDefault="00A43E1D" w:rsidP="008E3079">
      <w:pPr>
        <w:rPr>
          <w:sz w:val="40"/>
          <w:szCs w:val="40"/>
        </w:rPr>
      </w:pPr>
      <w:r>
        <w:rPr>
          <w:noProof/>
          <w:lang w:val="ru-RU" w:eastAsia="ru-RU"/>
        </w:rPr>
        <w:pict>
          <v:shape id="Рисунок 5" o:spid="_x0000_s1030" type="#_x0000_t75" style="position:absolute;margin-left:-63pt;margin-top:6.55pt;width:403.85pt;height:226.6pt;z-index:-251659264;visibility:visible" wrapcoords="-40 0 -40 21528 21600 21528 21600 0 -40 0">
            <v:imagedata r:id="rId8" o:title=""/>
            <w10:wrap type="tight"/>
          </v:shape>
        </w:pict>
      </w:r>
    </w:p>
    <w:p w:rsidR="00A43E1D" w:rsidRPr="008E3079" w:rsidRDefault="00A43E1D" w:rsidP="008E3079">
      <w:pPr>
        <w:rPr>
          <w:sz w:val="40"/>
          <w:szCs w:val="40"/>
        </w:rPr>
      </w:pPr>
    </w:p>
    <w:p w:rsidR="00A43E1D" w:rsidRPr="008E3079" w:rsidRDefault="00A43E1D" w:rsidP="008E3079">
      <w:pPr>
        <w:rPr>
          <w:sz w:val="40"/>
          <w:szCs w:val="40"/>
        </w:rPr>
      </w:pPr>
    </w:p>
    <w:p w:rsidR="00A43E1D" w:rsidRPr="008E3079" w:rsidRDefault="00A43E1D" w:rsidP="008E3079">
      <w:pPr>
        <w:rPr>
          <w:sz w:val="40"/>
          <w:szCs w:val="40"/>
        </w:rPr>
      </w:pPr>
    </w:p>
    <w:p w:rsidR="00A43E1D" w:rsidRPr="008E3079" w:rsidRDefault="00A43E1D" w:rsidP="008E3079">
      <w:pPr>
        <w:rPr>
          <w:sz w:val="40"/>
          <w:szCs w:val="40"/>
        </w:rPr>
      </w:pPr>
    </w:p>
    <w:p w:rsidR="00A43E1D" w:rsidRPr="008E3079" w:rsidRDefault="00A43E1D" w:rsidP="008E3079">
      <w:pPr>
        <w:rPr>
          <w:sz w:val="40"/>
          <w:szCs w:val="40"/>
        </w:rPr>
      </w:pPr>
      <w:r>
        <w:rPr>
          <w:noProof/>
          <w:lang w:val="ru-RU" w:eastAsia="ru-RU"/>
        </w:rPr>
        <w:pict>
          <v:shape id="Рисунок 6" o:spid="_x0000_s1031" type="#_x0000_t75" style="position:absolute;margin-left:-259.85pt;margin-top:32.15pt;width:426.65pt;height:239.35pt;z-index:-251658240;visibility:visible" wrapcoords="-38 0 -38 21532 21600 21532 21600 0 -38 0">
            <v:imagedata r:id="rId9" o:title=""/>
            <w10:wrap type="tight"/>
          </v:shape>
        </w:pict>
      </w:r>
    </w:p>
    <w:p w:rsidR="00A43E1D" w:rsidRPr="008E3079" w:rsidRDefault="00A43E1D" w:rsidP="008E3079">
      <w:pPr>
        <w:rPr>
          <w:sz w:val="40"/>
          <w:szCs w:val="40"/>
        </w:rPr>
      </w:pPr>
    </w:p>
    <w:p w:rsidR="00A43E1D" w:rsidRDefault="00A43E1D" w:rsidP="008E3079">
      <w:pPr>
        <w:rPr>
          <w:sz w:val="40"/>
          <w:szCs w:val="40"/>
        </w:rPr>
      </w:pPr>
    </w:p>
    <w:p w:rsidR="00A43E1D" w:rsidRDefault="00A43E1D" w:rsidP="008E3079">
      <w:pPr>
        <w:rPr>
          <w:sz w:val="40"/>
          <w:szCs w:val="40"/>
        </w:rPr>
      </w:pPr>
    </w:p>
    <w:p w:rsidR="00A43E1D" w:rsidRDefault="00A43E1D" w:rsidP="008E3079">
      <w:pPr>
        <w:jc w:val="center"/>
        <w:rPr>
          <w:sz w:val="40"/>
          <w:szCs w:val="40"/>
        </w:rPr>
      </w:pPr>
    </w:p>
    <w:p w:rsidR="00A43E1D" w:rsidRPr="008E3079" w:rsidRDefault="00A43E1D" w:rsidP="008E3079">
      <w:pPr>
        <w:rPr>
          <w:sz w:val="40"/>
          <w:szCs w:val="40"/>
        </w:rPr>
      </w:pPr>
    </w:p>
    <w:p w:rsidR="00A43E1D" w:rsidRPr="008E3079" w:rsidRDefault="00A43E1D" w:rsidP="008E3079">
      <w:pPr>
        <w:rPr>
          <w:sz w:val="40"/>
          <w:szCs w:val="40"/>
        </w:rPr>
      </w:pPr>
      <w:r>
        <w:rPr>
          <w:noProof/>
          <w:lang w:val="ru-RU" w:eastAsia="ru-RU"/>
        </w:rPr>
        <w:pict>
          <v:shape id="Рисунок 7" o:spid="_x0000_s1032" type="#_x0000_t75" style="position:absolute;margin-left:-54pt;margin-top:4.25pt;width:431.85pt;height:242.3pt;z-index:-251657216;visibility:visible" wrapcoords="-38 0 -38 21533 21600 21533 21600 0 -38 0">
            <v:imagedata r:id="rId10" o:title=""/>
            <w10:wrap type="tight"/>
          </v:shape>
        </w:pict>
      </w:r>
    </w:p>
    <w:p w:rsidR="00A43E1D" w:rsidRPr="008E3079" w:rsidRDefault="00A43E1D" w:rsidP="008E3079">
      <w:pPr>
        <w:rPr>
          <w:sz w:val="40"/>
          <w:szCs w:val="40"/>
        </w:rPr>
      </w:pPr>
    </w:p>
    <w:p w:rsidR="00A43E1D" w:rsidRPr="008E3079" w:rsidRDefault="00A43E1D" w:rsidP="008E3079">
      <w:pPr>
        <w:rPr>
          <w:sz w:val="40"/>
          <w:szCs w:val="40"/>
        </w:rPr>
      </w:pPr>
    </w:p>
    <w:p w:rsidR="00A43E1D" w:rsidRDefault="00A43E1D" w:rsidP="008E3079">
      <w:pPr>
        <w:rPr>
          <w:sz w:val="40"/>
          <w:szCs w:val="40"/>
        </w:rPr>
      </w:pPr>
    </w:p>
    <w:p w:rsidR="00A43E1D" w:rsidRDefault="00A43E1D" w:rsidP="0080116F">
      <w:pPr>
        <w:jc w:val="center"/>
        <w:rPr>
          <w:sz w:val="40"/>
          <w:szCs w:val="40"/>
        </w:rPr>
      </w:pPr>
    </w:p>
    <w:p w:rsidR="00A43E1D" w:rsidRPr="001A64F2" w:rsidRDefault="00A43E1D" w:rsidP="001A64F2">
      <w:pPr>
        <w:jc w:val="center"/>
        <w:rPr>
          <w:rFonts w:ascii="Times New Roman" w:hAnsi="Times New Roman"/>
          <w:sz w:val="40"/>
          <w:szCs w:val="40"/>
        </w:rPr>
      </w:pPr>
      <w:r>
        <w:rPr>
          <w:noProof/>
          <w:lang w:val="ru-RU" w:eastAsia="ru-RU"/>
        </w:rPr>
        <w:pict>
          <v:shape id="Рисунок 9" o:spid="_x0000_s1033" type="#_x0000_t75" style="position:absolute;left:0;text-align:left;margin-left:-18pt;margin-top:63pt;width:481.95pt;height:270.65pt;z-index:-251655168;visibility:visible" wrapcoords="-34 0 -34 21540 21600 21540 21600 0 -34 0">
            <v:imagedata r:id="rId11" o:title=""/>
            <w10:wrap type="tight"/>
          </v:shape>
        </w:pict>
      </w:r>
      <w:r w:rsidRPr="001A64F2">
        <w:rPr>
          <w:rFonts w:ascii="Times New Roman" w:hAnsi="Times New Roman"/>
          <w:sz w:val="40"/>
          <w:szCs w:val="40"/>
        </w:rPr>
        <w:t>Бібліофест. Зустріч з письменницею</w:t>
      </w:r>
    </w:p>
    <w:p w:rsidR="00A43E1D" w:rsidRPr="001A64F2" w:rsidRDefault="00A43E1D" w:rsidP="001A64F2">
      <w:pPr>
        <w:jc w:val="center"/>
        <w:rPr>
          <w:rFonts w:ascii="Times New Roman" w:hAnsi="Times New Roman"/>
          <w:sz w:val="40"/>
          <w:szCs w:val="40"/>
        </w:rPr>
      </w:pPr>
      <w:r>
        <w:rPr>
          <w:noProof/>
          <w:lang w:val="ru-RU" w:eastAsia="ru-RU"/>
        </w:rPr>
        <w:pict>
          <v:shape id="Рисунок 10" o:spid="_x0000_s1034" type="#_x0000_t75" style="position:absolute;left:0;text-align:left;margin-left:63pt;margin-top:494.55pt;width:441.85pt;height:248.1pt;z-index:-251654144;visibility:visible" wrapcoords="-37 0 -37 21535 21600 21535 21600 0 -37 0">
            <v:imagedata r:id="rId12" o:title=""/>
            <w10:wrap type="tight"/>
          </v:shape>
        </w:pict>
      </w:r>
      <w:r>
        <w:rPr>
          <w:noProof/>
          <w:lang w:val="ru-RU" w:eastAsia="ru-RU"/>
        </w:rPr>
        <w:pict>
          <v:shape id="Рисунок 8" o:spid="_x0000_s1035" type="#_x0000_t75" style="position:absolute;left:0;text-align:left;margin-left:-63pt;margin-top:296.55pt;width:331.85pt;height:225.55pt;z-index:-251656192;visibility:visible" wrapcoords="-49 0 -49 21528 21600 21528 21600 0 -49 0">
            <v:imagedata r:id="rId13" o:title=""/>
            <w10:wrap type="tight"/>
          </v:shape>
        </w:pict>
      </w:r>
      <w:r w:rsidRPr="001A64F2">
        <w:rPr>
          <w:rFonts w:ascii="Times New Roman" w:hAnsi="Times New Roman"/>
          <w:sz w:val="40"/>
          <w:szCs w:val="40"/>
        </w:rPr>
        <w:t>Катериною Міхаліциною</w:t>
      </w:r>
    </w:p>
    <w:sectPr w:rsidR="00A43E1D" w:rsidRPr="001A64F2" w:rsidSect="000C4A2A">
      <w:pgSz w:w="11906" w:h="16838"/>
      <w:pgMar w:top="899" w:right="850" w:bottom="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97BAE"/>
    <w:rsid w:val="000C4A2A"/>
    <w:rsid w:val="000F6D4B"/>
    <w:rsid w:val="001A64F2"/>
    <w:rsid w:val="00215977"/>
    <w:rsid w:val="0037656E"/>
    <w:rsid w:val="003C5834"/>
    <w:rsid w:val="004540E6"/>
    <w:rsid w:val="0056793D"/>
    <w:rsid w:val="005B1DEC"/>
    <w:rsid w:val="00637F18"/>
    <w:rsid w:val="00723134"/>
    <w:rsid w:val="0080116F"/>
    <w:rsid w:val="00803316"/>
    <w:rsid w:val="008B0CF6"/>
    <w:rsid w:val="008E3079"/>
    <w:rsid w:val="009428C6"/>
    <w:rsid w:val="00A43E1D"/>
    <w:rsid w:val="00AC1F94"/>
    <w:rsid w:val="00CC7E85"/>
    <w:rsid w:val="00CE797B"/>
    <w:rsid w:val="00E97BAE"/>
    <w:rsid w:val="00EF6917"/>
    <w:rsid w:val="00FA2B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3134"/>
    <w:pPr>
      <w:spacing w:after="200" w:line="276" w:lineRule="auto"/>
    </w:pPr>
    <w:rPr>
      <w:lang w:val="uk-UA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15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159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103</TotalTime>
  <Pages>3</Pages>
  <Words>30</Words>
  <Characters>174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</dc:creator>
  <cp:keywords/>
  <dc:description/>
  <cp:lastModifiedBy>77</cp:lastModifiedBy>
  <cp:revision>11</cp:revision>
  <dcterms:created xsi:type="dcterms:W3CDTF">2016-01-25T13:10:00Z</dcterms:created>
  <dcterms:modified xsi:type="dcterms:W3CDTF">2016-02-06T19:41:00Z</dcterms:modified>
</cp:coreProperties>
</file>