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AC648E" w:rsidRDefault="001C471C" w:rsidP="00D02C09">
      <w:pPr>
        <w:spacing w:after="0" w:line="360" w:lineRule="auto"/>
        <w:rPr>
          <w:rFonts w:ascii="Inform" w:hAnsi="Inform"/>
          <w:b/>
          <w:color w:val="943634"/>
          <w:sz w:val="72"/>
          <w:szCs w:val="56"/>
          <w:lang w:val="uk-UA"/>
        </w:rPr>
      </w:pPr>
      <w:r w:rsidRPr="00AC648E">
        <w:rPr>
          <w:rFonts w:ascii="Inform Cyr" w:hAnsi="Inform Cyr"/>
          <w:b/>
          <w:color w:val="943634"/>
          <w:sz w:val="72"/>
          <w:szCs w:val="60"/>
          <w:lang w:val="uk-UA"/>
        </w:rPr>
        <w:t>Проблема</w:t>
      </w:r>
      <w:r w:rsidRPr="00AC648E">
        <w:rPr>
          <w:rFonts w:ascii="Inform" w:hAnsi="Inform"/>
          <w:b/>
          <w:color w:val="943634"/>
          <w:sz w:val="72"/>
          <w:szCs w:val="60"/>
          <w:lang w:val="uk-UA"/>
        </w:rPr>
        <w:t>:</w:t>
      </w:r>
      <w:r w:rsidRPr="00AC648E">
        <w:rPr>
          <w:rFonts w:ascii="Inform" w:hAnsi="Inform"/>
          <w:b/>
          <w:color w:val="943634"/>
          <w:sz w:val="72"/>
          <w:szCs w:val="60"/>
          <w:lang w:val="uk-UA"/>
        </w:rPr>
        <w:br/>
        <w:t>«</w:t>
      </w:r>
      <w:r w:rsidRPr="00AC648E">
        <w:rPr>
          <w:rFonts w:ascii="Inform Cyr" w:hAnsi="Inform Cyr"/>
          <w:b/>
          <w:color w:val="943634"/>
          <w:sz w:val="72"/>
          <w:szCs w:val="56"/>
          <w:lang w:val="uk-UA"/>
        </w:rPr>
        <w:t xml:space="preserve">Формування класу-родини </w:t>
      </w:r>
      <w:r w:rsidRPr="00AC648E">
        <w:rPr>
          <w:rFonts w:ascii="Inform" w:hAnsi="Inform"/>
          <w:b/>
          <w:color w:val="943634"/>
          <w:sz w:val="72"/>
          <w:szCs w:val="56"/>
          <w:lang w:val="uk-UA"/>
        </w:rPr>
        <w:br/>
      </w:r>
      <w:r w:rsidRPr="00AC648E">
        <w:rPr>
          <w:rFonts w:ascii="Inform Cyr" w:hAnsi="Inform Cyr"/>
          <w:b/>
          <w:color w:val="943634"/>
          <w:sz w:val="72"/>
          <w:szCs w:val="56"/>
          <w:lang w:val="uk-UA"/>
        </w:rPr>
        <w:t>на засадах</w:t>
      </w:r>
      <w:r w:rsidRPr="003D70AE">
        <w:rPr>
          <w:rFonts w:ascii="Times New Roman" w:hAnsi="Times New Roman"/>
          <w:b/>
          <w:color w:val="943634"/>
          <w:sz w:val="72"/>
          <w:szCs w:val="56"/>
        </w:rPr>
        <w:t xml:space="preserve"> </w:t>
      </w:r>
      <w:r w:rsidRPr="00AC648E">
        <w:rPr>
          <w:rFonts w:ascii="Inform Cyr" w:hAnsi="Inform Cyr"/>
          <w:b/>
          <w:color w:val="943634"/>
          <w:sz w:val="72"/>
          <w:szCs w:val="56"/>
          <w:lang w:val="uk-UA"/>
        </w:rPr>
        <w:t>етнопедагогіки</w:t>
      </w:r>
      <w:r w:rsidRPr="00AC648E">
        <w:rPr>
          <w:rFonts w:ascii="Inform" w:hAnsi="Inform"/>
          <w:b/>
          <w:color w:val="943634"/>
          <w:sz w:val="72"/>
          <w:szCs w:val="56"/>
          <w:lang w:val="uk-UA"/>
        </w:rPr>
        <w:t>»</w:t>
      </w:r>
    </w:p>
    <w:p w:rsidR="001C471C" w:rsidRPr="00AC648E" w:rsidRDefault="001C471C" w:rsidP="00D02C09">
      <w:pPr>
        <w:spacing w:after="0" w:line="360" w:lineRule="auto"/>
        <w:jc w:val="center"/>
        <w:rPr>
          <w:rFonts w:ascii="Inform" w:hAnsi="Inform"/>
          <w:b/>
          <w:sz w:val="56"/>
          <w:szCs w:val="56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4" o:spid="_x0000_i1025" type="#_x0000_t75" alt="орор.bmp" style="width:149.25pt;height:266.25pt;visibility:visible">
            <v:imagedata r:id="rId5" o:title=""/>
          </v:shape>
        </w:pict>
      </w:r>
    </w:p>
    <w:p w:rsidR="001C471C" w:rsidRPr="00D02C09" w:rsidRDefault="001C471C" w:rsidP="00D02C09">
      <w:pPr>
        <w:spacing w:after="0" w:line="360" w:lineRule="auto"/>
        <w:rPr>
          <w:rFonts w:ascii="Inform" w:hAnsi="Inform"/>
          <w:color w:val="943634"/>
          <w:sz w:val="52"/>
          <w:szCs w:val="52"/>
          <w:lang w:val="uk-UA"/>
        </w:rPr>
      </w:pPr>
      <w:r w:rsidRPr="00D02C09">
        <w:rPr>
          <w:rFonts w:ascii="Inform Cyr" w:hAnsi="Inform Cyr"/>
          <w:b/>
          <w:color w:val="943634"/>
          <w:sz w:val="52"/>
          <w:szCs w:val="52"/>
          <w:u w:val="single"/>
          <w:lang w:val="uk-UA"/>
        </w:rPr>
        <w:t>Класний керівник:</w:t>
      </w:r>
      <w:r w:rsidRPr="00D02C09">
        <w:rPr>
          <w:rFonts w:ascii="Inform Cyr" w:hAnsi="Inform Cyr"/>
          <w:b/>
          <w:color w:val="943634"/>
          <w:sz w:val="52"/>
          <w:szCs w:val="52"/>
          <w:lang w:val="uk-UA"/>
        </w:rPr>
        <w:t>Петришин М.С</w:t>
      </w:r>
      <w:r w:rsidRPr="00D02C09">
        <w:rPr>
          <w:rFonts w:ascii="Inform" w:hAnsi="Inform"/>
          <w:color w:val="943634"/>
          <w:sz w:val="52"/>
          <w:szCs w:val="52"/>
          <w:lang w:val="uk-UA"/>
        </w:rPr>
        <w:t>.</w:t>
      </w:r>
    </w:p>
    <w:p w:rsidR="001C471C" w:rsidRPr="007D2F7A" w:rsidRDefault="001C471C" w:rsidP="007D2F7A">
      <w:pPr>
        <w:spacing w:after="0" w:line="360" w:lineRule="auto"/>
        <w:jc w:val="right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0B6B70">
      <w:pPr>
        <w:spacing w:after="0" w:line="360" w:lineRule="auto"/>
        <w:jc w:val="center"/>
        <w:rPr>
          <w:rFonts w:ascii="Times New Roman" w:hAnsi="Times New Roman"/>
          <w:b/>
          <w:sz w:val="40"/>
          <w:szCs w:val="40"/>
          <w:lang w:val="uk-UA"/>
        </w:rPr>
      </w:pPr>
    </w:p>
    <w:p w:rsidR="001C471C" w:rsidRPr="00FB0084" w:rsidRDefault="001C471C" w:rsidP="000B6B70">
      <w:pPr>
        <w:spacing w:after="0" w:line="360" w:lineRule="auto"/>
        <w:jc w:val="center"/>
        <w:rPr>
          <w:b/>
          <w:color w:val="619428"/>
          <w:sz w:val="40"/>
          <w:szCs w:val="40"/>
          <w:lang w:val="uk-UA"/>
        </w:rPr>
      </w:pPr>
      <w:r w:rsidRPr="00FB0084">
        <w:rPr>
          <w:b/>
          <w:color w:val="619428"/>
          <w:sz w:val="40"/>
          <w:szCs w:val="40"/>
          <w:lang w:val="uk-UA"/>
        </w:rPr>
        <w:t>Опис досвіду</w:t>
      </w:r>
    </w:p>
    <w:p w:rsidR="001C471C" w:rsidRPr="00DB186B" w:rsidRDefault="001C471C" w:rsidP="007D2F7A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DB186B">
        <w:rPr>
          <w:rFonts w:ascii="Times New Roman" w:hAnsi="Times New Roman"/>
          <w:b/>
          <w:sz w:val="28"/>
          <w:szCs w:val="28"/>
          <w:lang w:val="uk-UA"/>
        </w:rPr>
        <w:t>Як класний керівник  я працюю над проблемою</w:t>
      </w:r>
      <w:r w:rsidRPr="00DB186B">
        <w:rPr>
          <w:rFonts w:ascii="Times New Roman" w:hAnsi="Times New Roman"/>
          <w:b/>
          <w:sz w:val="28"/>
          <w:szCs w:val="28"/>
        </w:rPr>
        <w:t>:</w:t>
      </w:r>
      <w:r w:rsidRPr="00DB186B">
        <w:rPr>
          <w:rFonts w:ascii="Times New Roman" w:hAnsi="Times New Roman"/>
          <w:b/>
          <w:sz w:val="28"/>
          <w:szCs w:val="28"/>
          <w:lang w:val="uk-UA"/>
        </w:rPr>
        <w:t>»Формування класу-родини на засадах етнопедагогіки»</w:t>
      </w:r>
    </w:p>
    <w:p w:rsidR="001C471C" w:rsidRDefault="001C471C" w:rsidP="005855BC">
      <w:pPr>
        <w:spacing w:after="0" w:line="460" w:lineRule="exact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Чому саме над такою проблемою?Тому що здавна українці вважають,що гідність роду- це гідність всього народу,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захищати її наказує голос віків і голос предків.Тому мудрі батьки навчали своїх синів,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щоб ті завжди пам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ятали,що гідність чоловіка не у фізичні силі,а в тому ,щоб ніколи й нікому не дозволили образити маму,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дружину,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дівчину,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Батьківщину.</w:t>
      </w:r>
    </w:p>
    <w:p w:rsidR="001C471C" w:rsidRDefault="001C471C" w:rsidP="003D70AE">
      <w:pPr>
        <w:spacing w:after="0" w:line="460" w:lineRule="exact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Я вважаю,що завдання класного керівника полягає в тому,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щоб зберегти і передати нащадкам здобутки національної культури,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що були виплекані протягом століть українським народом. Щоб лунала народна пісня,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не всихало життєдайне джерело народної мудрості,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щоб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,зрештою,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 українських родинах панувало шанобливе ставлення близьких  одне до одного. Потрібно докласти багато зусиль,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щоб створити таку атмосферу,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аби молодь не цуралася національного спадку,</w:t>
      </w:r>
      <w:r w:rsidRPr="003D70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не шукала на Заході свої ідеали.</w:t>
      </w:r>
    </w:p>
    <w:p w:rsidR="001C471C" w:rsidRDefault="001C471C" w:rsidP="003D70AE">
      <w:pPr>
        <w:spacing w:after="0" w:line="460" w:lineRule="exact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Я думаю,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що у вихованні дітей потрібно якнайрішучіше повернутися до відродження  традиційного статусу української  родини з її непорушним авторитетом,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подружньою вірністю,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любов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ю до дітей і відданістю святому обов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язку їх виховання,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повагою до батьків.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Необхідно спонукати молодих  людей продовжувати добрі справи батьків,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дідів,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прадідів,</w:t>
      </w:r>
      <w:r w:rsidRPr="003D70A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виховувати в юнаків та дівчат повагу до сім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ї, до роду. Якщо людина вихована в сімейному колі, де вона чує родинні перекази, бабусині казки та пісні, бачить пожовклі від часу світлини дідів і прадідів, порівнює, наскільки і її діти та внуки зберегли найдорожчі родинні риси,- вона горнеться до своєї землі, більше любить свою сім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 xml:space="preserve">ю і піклується про неї. Через засвоєння норм родинної педагогіки молодь має усвідомити, що родинне вогнище палахкотітиме доти, доки між рідними буде любов, взаєморозуміння, злагода. </w:t>
      </w: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Ми станемо нацією тільки тоді, коли повсякчас пам</w:t>
      </w:r>
      <w:r w:rsidRPr="009E0112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ятатимемо, «з якого роду в світі почались». Любов до батьківщини - це поклик предків, поклик роду. Якщо немає зв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язку з минулим - немає зв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язку часів і поколінь. Якщо ми відриваємося від кореня свого роду,заколисуємо свою пам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ять і лінуємося  озирнутися бодай на десятки літ назад, щоб побачити і відчути, як жили батьки наші, і якщо нам не болітимуть їхні болі і ми не радітимемо їхніми радощами, тоді ми нічого не варті.</w:t>
      </w:r>
    </w:p>
    <w:p w:rsidR="001C471C" w:rsidRDefault="001C471C" w:rsidP="003D70AE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Корінь роду висохне, як вирване бурею дерево, і нічого людяного, справжнього не залишиться дітям нашим. А чим міцніше буде прив</w:t>
      </w:r>
      <w:r w:rsidRPr="009E0112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 xml:space="preserve">язана дитина до своєї  родини, чим краще розумітиме своє місце в ній, усвідомлюватиме,що вона є ланкою в родовідному ланцюжку,тим менше в ній буде самолюбства, тим більшою мірою вона відчуватиме себе громадянином своєї держави. </w:t>
      </w:r>
    </w:p>
    <w:p w:rsidR="001C471C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Тому вчителі повинні зміцнювати в учнів природне почуття належності до батьківського дому, отчого краю, котре не дасть їм збочити  з правильного шляху. Треба спонукати кожного учня досліджувати свій родовід ,</w:t>
      </w:r>
    </w:p>
    <w:p w:rsidR="001C471C" w:rsidRPr="009E0112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цікавитися головними подіями життя, переймати звичаї, традиції, моральні норми поведінки і послуговуватися ними у власному житті.</w:t>
      </w:r>
    </w:p>
    <w:p w:rsidR="001C471C" w:rsidRPr="009E0112" w:rsidRDefault="001C471C" w:rsidP="009E011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4813C8" w:rsidRDefault="001C471C" w:rsidP="00AA730E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4813C8">
        <w:rPr>
          <w:rFonts w:ascii="Times New Roman" w:hAnsi="Times New Roman"/>
          <w:b/>
          <w:sz w:val="28"/>
          <w:szCs w:val="28"/>
          <w:lang w:val="uk-UA"/>
        </w:rPr>
        <w:t>Основні орієнтири виховної роботи</w:t>
      </w:r>
    </w:p>
    <w:p w:rsidR="001C471C" w:rsidRPr="004813C8" w:rsidRDefault="001C471C" w:rsidP="00AA730E">
      <w:pPr>
        <w:pStyle w:val="ListParagraph"/>
        <w:numPr>
          <w:ilvl w:val="0"/>
          <w:numId w:val="1"/>
        </w:numPr>
        <w:spacing w:line="360" w:lineRule="auto"/>
        <w:ind w:left="283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Алгоритм роботи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1.Класний куток.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2.Виховний план.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26" type="#_x0000_t75" alt="SDC11485.JPG" style="width:204.75pt;height:274.5pt;visibility:visible">
            <v:imagedata r:id="rId6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7" type="#_x0000_t75" alt="SDC11486.JPG" style="width:287.25pt;height:379.5pt;visibility:visible">
            <v:imagedata r:id="rId7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28" type="#_x0000_t75" alt="SDC11487.JPG" style="width:350.25pt;height:269.25pt;visibility:visible">
            <v:imagedata r:id="rId8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3.Відвідування уроків.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29" type="#_x0000_t75" alt="Изображение 039.jpg" style="width:379.5pt;height:237.75pt;visibility:visible">
            <v:imagedata r:id="rId9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 Індивідуальна програма «Вчись ,вчитись».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5.Контроль за відвідуванням школи.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6.Перевірка щоденників.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7.Створення літопису класу.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" o:spid="_x0000_i1030" type="#_x0000_t75" alt="SDC11489.JPG" style="width:363.75pt;height:282pt;visibility:visible">
            <v:imagedata r:id="rId10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9" o:spid="_x0000_i1031" type="#_x0000_t75" alt="SDC11490.JPG" style="width:351pt;height:301.5pt;visibility:visible">
            <v:imagedata r:id="rId11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8.Папка класного керівника.</w:t>
      </w:r>
    </w:p>
    <w:p w:rsidR="001C471C" w:rsidRPr="00986EDF" w:rsidRDefault="001C471C" w:rsidP="00986EDF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032" type="#_x0000_t75" alt="Изображение 030.jpg" style="width:300pt;height:300.75pt;visibility:visible">
            <v:imagedata r:id="rId12" o:title="" cropleft="21220f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9.Посадові обов</w:t>
      </w:r>
      <w:r w:rsidRPr="004813C8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язки класного керівника.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10.Участь у шкільному конкурсі«Клас року».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11.Екскурсія в бібліотеку.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12.Виховні години: «Мої права і обов</w:t>
      </w:r>
      <w:r w:rsidRPr="00DB186B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язки»,»Моя майбутня професія»</w:t>
      </w:r>
      <w:r w:rsidRPr="006F2B8D">
        <w:rPr>
          <w:rFonts w:ascii="Times New Roman" w:hAnsi="Times New Roman"/>
          <w:sz w:val="28"/>
          <w:szCs w:val="28"/>
          <w:lang w:val="uk-UA"/>
        </w:rPr>
        <w:t>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«Підсумки навчання».</w:t>
      </w:r>
    </w:p>
    <w:p w:rsidR="001C471C" w:rsidRDefault="001C471C" w:rsidP="00986EDF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33" type="#_x0000_t75" alt="Изображение 018.jpg" style="width:120.75pt;height:174.75pt;visibility:visible">
            <v:imagedata r:id="rId13" o:title=""/>
          </v:shape>
        </w:pict>
      </w:r>
    </w:p>
    <w:p w:rsidR="001C471C" w:rsidRPr="00986EDF" w:rsidRDefault="001C471C" w:rsidP="00986EDF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13.Зустрічі з працівниками соціальних служб.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14.Анкетування: « Моє ставлення до навчання і до школи».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15.Виставка малюнків «Моя майбутня професія»</w:t>
      </w:r>
    </w:p>
    <w:p w:rsidR="001C471C" w:rsidRPr="004813C8" w:rsidRDefault="001C471C" w:rsidP="00AA730E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813C8">
        <w:rPr>
          <w:rFonts w:ascii="Times New Roman" w:hAnsi="Times New Roman"/>
          <w:i/>
          <w:sz w:val="28"/>
          <w:szCs w:val="28"/>
          <w:lang w:val="uk-UA"/>
        </w:rPr>
        <w:t>2. Формування особистості українця.</w:t>
      </w:r>
    </w:p>
    <w:p w:rsidR="001C471C" w:rsidRDefault="001C471C" w:rsidP="00AA730E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4813C8">
        <w:rPr>
          <w:rFonts w:ascii="Times New Roman" w:hAnsi="Times New Roman"/>
          <w:sz w:val="28"/>
          <w:szCs w:val="28"/>
          <w:lang w:val="uk-UA"/>
        </w:rPr>
        <w:t>1.Виготовлення емблеми класу.</w:t>
      </w:r>
    </w:p>
    <w:p w:rsidR="001C471C" w:rsidRDefault="001C471C" w:rsidP="00986EDF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034" type="#_x0000_t75" alt="Изображение 021.jpg" style="width:234pt;height:20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">
            <v:imagedata r:id="rId14" o:title=""/>
            <o:lock v:ext="edit" aspectratio="f"/>
          </v:shape>
        </w:pict>
      </w:r>
    </w:p>
    <w:p w:rsidR="001C471C" w:rsidRPr="004813C8" w:rsidRDefault="001C471C" w:rsidP="00AA730E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2.Участь в експедиції «Моя Батьківщина - Україна».</w:t>
      </w:r>
    </w:p>
    <w:p w:rsidR="001C471C" w:rsidRDefault="001C471C" w:rsidP="00AC648E">
      <w:pPr>
        <w:pStyle w:val="ListParagraph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35" type="#_x0000_t75" style="width:381pt;height:258.75pt;visibility:visible">
            <v:imagedata r:id="rId15" o:title=""/>
          </v:shape>
        </w:pict>
      </w:r>
    </w:p>
    <w:p w:rsidR="001C471C" w:rsidRDefault="001C471C" w:rsidP="00AA730E">
      <w:pPr>
        <w:pStyle w:val="ListParagraph"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3.Проект«Ми – українці».</w:t>
      </w:r>
    </w:p>
    <w:p w:rsidR="001C471C" w:rsidRPr="007412AA" w:rsidRDefault="001C471C" w:rsidP="007412AA">
      <w:pPr>
        <w:pStyle w:val="ListParagraph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0" o:spid="_x0000_i1036" type="#_x0000_t75" alt="DSCN1519.jpg" style="width:403.5pt;height:295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">
            <v:imagedata r:id="rId16" o:title=""/>
            <o:lock v:ext="edit" aspectratio="f"/>
          </v:shape>
        </w:pict>
      </w:r>
    </w:p>
    <w:p w:rsidR="001C471C" w:rsidRDefault="001C471C" w:rsidP="00AC648E">
      <w:pPr>
        <w:pStyle w:val="ListParagraph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4.Куток української символіки.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5.Куток куреня ім. Кирила Розумовського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6.Виховні години: «Державні символи України», «Моє село – частинка 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України», «Роман Шухевич: правда і легенди», «Мово моя солов</w:t>
      </w:r>
      <w:r w:rsidRPr="00DB186B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їна», «Україна – мій рідний дім».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>
          <v:shape id="Рисунок 7" o:spid="_x0000_s1026" type="#_x0000_t75" style="position:absolute;left:0;text-align:left;margin-left:0;margin-top:0;width:347.25pt;height:237.75pt;z-index:251658240;visibility:visible;mso-position-horizontal:left;mso-position-vertical:top">
            <v:imagedata r:id="rId17" o:title=""/>
            <w10:wrap type="square"/>
          </v:shape>
        </w:pict>
      </w:r>
      <w:r>
        <w:rPr>
          <w:rFonts w:ascii="Times New Roman" w:hAnsi="Times New Roman"/>
          <w:sz w:val="28"/>
          <w:szCs w:val="28"/>
          <w:lang w:val="uk-UA"/>
        </w:rPr>
        <w:br w:type="textWrapping" w:clear="all"/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37" type="#_x0000_t75" style="width:366pt;height:258.75pt;visibility:visible">
            <v:imagedata r:id="rId18" o:title=""/>
          </v:shape>
        </w:pic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" o:spid="_x0000_i1038" type="#_x0000_t75" alt="IMG_2215.JPG" style="width:369pt;height:281.25pt;visibility:visible">
            <v:imagedata r:id="rId19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7.Екскурсія до музею політв</w:t>
      </w:r>
      <w:r w:rsidRPr="00DB186B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язнів.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8.Участь у загальношкільному святі «Ми – нащадки козацького роду».</w: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39" type="#_x0000_t75" style="width:381.75pt;height:270pt;visibility:visible">
            <v:imagedata r:id="rId20" o:title=""/>
          </v:shape>
        </w:pic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FC1DC7">
      <w:pPr>
        <w:pStyle w:val="ListParagraph"/>
        <w:tabs>
          <w:tab w:val="left" w:pos="1125"/>
        </w:tabs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0" type="#_x0000_t75" alt="SDC11007.JPG" style="width:390pt;height:278.25pt;visibility:visible">
            <v:imagedata r:id="rId21" o:title=""/>
          </v:shape>
        </w:pic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9.Виконання гімну України на шкільній лінійці.</w:t>
      </w:r>
    </w:p>
    <w:p w:rsidR="001C471C" w:rsidRDefault="001C471C" w:rsidP="00AA730E">
      <w:pPr>
        <w:pStyle w:val="ListParagraph"/>
        <w:spacing w:before="240" w:after="0" w:line="360" w:lineRule="auto"/>
        <w:ind w:left="-227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813C8">
        <w:rPr>
          <w:rFonts w:ascii="Times New Roman" w:hAnsi="Times New Roman"/>
          <w:i/>
          <w:sz w:val="28"/>
          <w:szCs w:val="28"/>
          <w:lang w:val="uk-UA"/>
        </w:rPr>
        <w:t>3.Розвиток творчих здібностей школярів.</w:t>
      </w:r>
    </w:p>
    <w:p w:rsidR="001C471C" w:rsidRPr="004813C8" w:rsidRDefault="001C471C" w:rsidP="00AA730E">
      <w:pPr>
        <w:pStyle w:val="ListParagraph"/>
        <w:spacing w:before="240" w:after="0" w:line="360" w:lineRule="auto"/>
        <w:ind w:left="-227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813C8">
        <w:rPr>
          <w:rFonts w:ascii="Times New Roman" w:hAnsi="Times New Roman"/>
          <w:sz w:val="28"/>
          <w:szCs w:val="28"/>
          <w:lang w:val="uk-UA"/>
        </w:rPr>
        <w:t>1.Створення виставки «ХендМейд».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2.Прибирання класу до Нового Року.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1" type="#_x0000_t75" alt="SDC11327.JPG" style="width:375.75pt;height:224.25pt;visibility:visible">
            <v:imagedata r:id="rId22" o:title="" cropbottom="26252f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3.Участь у шкільному конкурсі «Інсценізація патріотичної пісні»</w: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2" type="#_x0000_t75" style="width:399pt;height:229.5pt;visibility:visible">
            <v:imagedata r:id="rId23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4.Виступ на Новорічному святі.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3" type="#_x0000_t75" alt="SDC11480.JPG" style="width:355.5pt;height:277.5pt;visibility:visible">
            <v:imagedata r:id="rId24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2" o:spid="_x0000_i1044" type="#_x0000_t75" alt="SDC11363.JPG" style="width:264.75pt;height:392.25pt;visibility:visible">
            <v:imagedata r:id="rId25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5.Свято квітів.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6.Презентація учнівських робіт «Я це вмію».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7.Виховна година: «Презентація класу».</w: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5" type="#_x0000_t75" style="width:369.75pt;height:268.5pt;visibility:visible">
            <v:imagedata r:id="rId26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8.Рольова гра «Прикрашаємо святковий стіл».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9.Анкета «Моє захоплення».</w:t>
      </w:r>
    </w:p>
    <w:p w:rsidR="001C471C" w:rsidRDefault="001C471C" w:rsidP="006C7F68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10.Виготовлення обручів до </w:t>
      </w:r>
      <w:r w:rsidRPr="00AA730E">
        <w:rPr>
          <w:rFonts w:ascii="Times New Roman" w:hAnsi="Times New Roman"/>
          <w:sz w:val="28"/>
          <w:szCs w:val="28"/>
          <w:lang w:val="uk-UA"/>
        </w:rPr>
        <w:t>козацького свята.</w:t>
      </w:r>
    </w:p>
    <w:p w:rsidR="001C471C" w:rsidRPr="006C7F68" w:rsidRDefault="001C471C" w:rsidP="006C7F68">
      <w:pPr>
        <w:pStyle w:val="ListParagraph"/>
        <w:spacing w:line="360" w:lineRule="auto"/>
        <w:ind w:left="-57"/>
        <w:jc w:val="both"/>
        <w:rPr>
          <w:rFonts w:ascii="Times New Roman" w:hAnsi="Times New Roman"/>
          <w:sz w:val="28"/>
          <w:szCs w:val="28"/>
          <w:lang w:val="uk-UA"/>
        </w:rPr>
      </w:pPr>
      <w:r w:rsidRPr="00AA730E">
        <w:rPr>
          <w:rFonts w:ascii="Times New Roman" w:hAnsi="Times New Roman"/>
          <w:i/>
          <w:sz w:val="28"/>
          <w:szCs w:val="28"/>
          <w:lang w:val="uk-UA"/>
        </w:rPr>
        <w:t>4.Виховання в дусі християнської моралі.</w:t>
      </w:r>
    </w:p>
    <w:p w:rsidR="001C471C" w:rsidRDefault="001C471C" w:rsidP="00AA730E">
      <w:pPr>
        <w:pStyle w:val="ListParagraph"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1.Щоденна молитва на шкільній лінійці.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2.Створення кутка «Шукайте відповідь на все у Біблії».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3.Духовні бесіди.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4.Підготовка «Вертепу».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5.Участь у Хресній дорозі.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6.Молебен за випускників 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46" type="#_x0000_t75" alt="IMG_2204.JPG" style="width:391.5pt;height:344.25pt;visibility:visible">
            <v:imagedata r:id="rId27" o:title=""/>
          </v:shape>
        </w:pict>
      </w:r>
    </w:p>
    <w:p w:rsidR="001C471C" w:rsidRDefault="001C471C" w:rsidP="007412AA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7.Зустріч образу  Зарваницької Матері Божої в школі</w:t>
      </w:r>
    </w:p>
    <w:p w:rsidR="001C471C" w:rsidRDefault="001C471C" w:rsidP="007412AA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7412AA">
        <w:rPr>
          <w:rFonts w:ascii="Times New Roman" w:hAnsi="Times New Roman"/>
          <w:sz w:val="28"/>
          <w:szCs w:val="28"/>
          <w:lang w:val="uk-UA"/>
        </w:rPr>
        <w:t>8.Виховні години «Хрещення Русі», «Звичаї і обряди українців».</w:t>
      </w:r>
    </w:p>
    <w:p w:rsidR="001C471C" w:rsidRPr="007412AA" w:rsidRDefault="001C471C" w:rsidP="007412AA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7" type="#_x0000_t75" alt="Изображение 012.jpg" style="width:302.25pt;height:215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">
            <v:imagedata r:id="rId28" o:title="" croptop="-293f" cropbottom="-509f" cropright="-76f"/>
            <o:lock v:ext="edit" aspectratio="f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48" type="#_x0000_t75" style="width:430.5pt;height:268.5pt;visibility:visible">
            <v:imagedata r:id="rId29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9.Виготовлення календаря «Народний прогностик».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10.Виготовлення символу періоду: «Ой радуйся, земле».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4" o:spid="_x0000_i1049" type="#_x0000_t75" alt="Изображение 023.jpg" style="width:357.75pt;height:399pt;visibility:visible">
            <v:imagedata r:id="rId30" o:title=""/>
          </v:shape>
        </w:pict>
      </w:r>
    </w:p>
    <w:p w:rsidR="001C471C" w:rsidRDefault="001C471C" w:rsidP="007412AA">
      <w:pPr>
        <w:pStyle w:val="ListParagraph"/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1C471C" w:rsidRPr="004813C8" w:rsidRDefault="001C471C" w:rsidP="00AA730E">
      <w:pPr>
        <w:pStyle w:val="ListParagraph"/>
        <w:spacing w:line="360" w:lineRule="auto"/>
        <w:ind w:left="-170" w:right="57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813C8">
        <w:rPr>
          <w:rFonts w:ascii="Times New Roman" w:hAnsi="Times New Roman"/>
          <w:i/>
          <w:sz w:val="28"/>
          <w:szCs w:val="28"/>
          <w:lang w:val="uk-UA"/>
        </w:rPr>
        <w:t>5.В здоровому тілі – здоровий дух.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1.Щомісячний День гігієни.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2.Бесіди про здорове і раціональне харчування.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3.Анкета: «Шкідливі звички».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4.Рейди-перевірки зовнішнього вигляду учня.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5.Зустріч з медичними працівниками і працівниками  правоохоронних органів  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6.Участь у різнорівневих спортивних змаганнях.</w:t>
      </w:r>
    </w:p>
    <w:p w:rsidR="001C471C" w:rsidRDefault="001C471C" w:rsidP="005E2E6C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7.Виховні години « Казка про здоров</w:t>
      </w:r>
      <w:r w:rsidRPr="00DB186B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я», «Суд над цигаркою», « Ми ростемо дужими , бо із спортом дружимо».</w:t>
      </w:r>
    </w:p>
    <w:p w:rsidR="001C471C" w:rsidRPr="005E2E6C" w:rsidRDefault="001C471C" w:rsidP="005E2E6C">
      <w:pPr>
        <w:pStyle w:val="ListParagraph"/>
        <w:spacing w:line="360" w:lineRule="auto"/>
        <w:ind w:left="-170"/>
        <w:jc w:val="both"/>
        <w:rPr>
          <w:rFonts w:ascii="Times New Roman" w:hAnsi="Times New Roman"/>
          <w:sz w:val="28"/>
          <w:szCs w:val="28"/>
          <w:lang w:val="uk-UA"/>
        </w:rPr>
      </w:pPr>
      <w:r w:rsidRPr="005E2E6C">
        <w:rPr>
          <w:rFonts w:ascii="Times New Roman" w:hAnsi="Times New Roman"/>
          <w:i/>
          <w:sz w:val="28"/>
          <w:szCs w:val="28"/>
          <w:lang w:val="uk-UA"/>
        </w:rPr>
        <w:t>6.Земля моя – земля моїх батьків.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1.Акція «Заквітчай Україну».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D47025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6" o:spid="_x0000_i1050" type="#_x0000_t75" alt="SDC11478.JPG" style="width:317.25pt;height:224.25pt;visibility:visible">
            <v:imagedata r:id="rId31" o:title=""/>
          </v:shape>
        </w:pic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51" type="#_x0000_t75" style="width:345pt;height:237pt;visibility:visible">
            <v:imagedata r:id="rId32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2.Екскурсія в ліс.</w: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52" type="#_x0000_t75" style="width:326.25pt;height:223.5pt;visibility:visible">
            <v:imagedata r:id="rId33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3.Виготовлення символу періоду « Земля моя –земля моїх батьків».</w:t>
      </w:r>
    </w:p>
    <w:p w:rsidR="001C471C" w:rsidRPr="00DD2FFE" w:rsidRDefault="001C471C" w:rsidP="00286DA3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5" o:spid="_x0000_i1053" type="#_x0000_t75" alt="Изображение 020.jpg" style="width:362.25pt;height:447pt;visibility:visible">
            <v:imagedata r:id="rId34" o:title=""/>
          </v:shape>
        </w:pic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4.Виготовлення родовідних дерев.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286DA3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0" o:spid="_x0000_i1054" type="#_x0000_t75" alt="Изображение 041.jpg" style="width:239.25pt;height:323.25pt;visibility:visible">
            <v:imagedata r:id="rId35" o:title=""/>
          </v:shape>
        </w:pict>
      </w:r>
    </w:p>
    <w:p w:rsidR="001C471C" w:rsidRDefault="001C471C" w:rsidP="00AC648E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5.Обласний семінар .</w:t>
      </w:r>
      <w:bookmarkStart w:id="0" w:name="_GoBack"/>
      <w:bookmarkEnd w:id="0"/>
      <w:r>
        <w:rPr>
          <w:rFonts w:ascii="Times New Roman" w:hAnsi="Times New Roman"/>
          <w:sz w:val="28"/>
          <w:szCs w:val="28"/>
          <w:lang w:val="uk-UA"/>
        </w:rPr>
        <w:t>Виховний захід «Родинне коло»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EA1735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7" o:spid="_x0000_i1055" type="#_x0000_t75" alt="SDC11493.JPG" style="width:317.25pt;height:223.5pt;visibility:visible">
            <v:imagedata r:id="rId36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EA1735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EA1735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9" o:spid="_x0000_i1056" type="#_x0000_t75" alt="SDC11494.JPG" style="width:339.75pt;height:237.75pt;visibility:visible">
            <v:imagedata r:id="rId37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6. Виховний захід «Не цураймось свого роду» на районний семінар педагогів-організаторів.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7.Виховна година</w:t>
      </w:r>
      <w:r w:rsidRPr="00DB186B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  <w:lang w:val="uk-UA"/>
        </w:rPr>
        <w:t xml:space="preserve"> «Родинне коло».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8.Анкетування «Чи знаєш ти своїх рідних…».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3" o:spid="_x0000_i1057" type="#_x0000_t75" alt="SDC11482.JPG" style="width:375.75pt;height:304.5pt;visibility:visible">
            <v:imagedata r:id="rId38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4813C8" w:rsidRDefault="001C471C" w:rsidP="00AA730E">
      <w:pPr>
        <w:pStyle w:val="ListParagraph"/>
        <w:spacing w:line="360" w:lineRule="auto"/>
        <w:ind w:left="-57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813C8">
        <w:rPr>
          <w:rFonts w:ascii="Times New Roman" w:hAnsi="Times New Roman"/>
          <w:i/>
          <w:sz w:val="28"/>
          <w:szCs w:val="28"/>
          <w:lang w:val="uk-UA"/>
        </w:rPr>
        <w:t>7.Робота з батьками.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1.Батьківські збори.</w:t>
      </w:r>
    </w:p>
    <w:p w:rsidR="001C471C" w:rsidRPr="00BE1963" w:rsidRDefault="001C471C" w:rsidP="00BE1963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0" o:spid="_x0000_i1058" type="#_x0000_t75" alt="SDC11477.JPG" style="width:360.75pt;height:244.5pt;visibility:visible">
            <v:imagedata r:id="rId39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FB0084" w:rsidRDefault="001C471C" w:rsidP="00FB0084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2.Засідання батьківського комітету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3.Диспут «Поговоримо про наболіле».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4.Індивідуальні бесіди про поведінку,відвідування і навчання дитини.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5.Відвідування учнів вдома.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6.Спілкування через щоденник(зауваження,привітання із святом).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7.Листи-подяки і листи-тривоги.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8.Відвідування виховних годин, допомога у їх проведенні.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5" o:spid="_x0000_i1059" type="#_x0000_t75" alt="SDC11479.JPG" style="width:374.25pt;height:291.75pt;visibility:visible">
            <v:imagedata r:id="rId40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EA1735" w:rsidRDefault="001C471C" w:rsidP="00EA1735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60" type="#_x0000_t75" alt="SDC11483.JPG" style="width:354.75pt;height:279pt;visibility:visible">
            <v:imagedata r:id="rId41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9.Традиційні  родинні святкування(Новий Рік).</w:t>
      </w:r>
    </w:p>
    <w:p w:rsidR="001C471C" w:rsidRPr="00D47025" w:rsidRDefault="001C471C" w:rsidP="00D47025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1" o:spid="_x0000_i1061" type="#_x0000_t75" alt="SDC11481.JPG" style="width:351.75pt;height:269.25pt;visibility:visible">
            <v:imagedata r:id="rId42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10.Допомога в озелененні класу.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11.Ремонт класної кімнати.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4813C8" w:rsidRDefault="001C471C" w:rsidP="00AA730E">
      <w:pPr>
        <w:pStyle w:val="ListParagraph"/>
        <w:spacing w:line="360" w:lineRule="auto"/>
        <w:ind w:left="-57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813C8">
        <w:rPr>
          <w:rFonts w:ascii="Times New Roman" w:hAnsi="Times New Roman"/>
          <w:i/>
          <w:sz w:val="28"/>
          <w:szCs w:val="28"/>
          <w:lang w:val="uk-UA"/>
        </w:rPr>
        <w:t>8.Робота з дітьми з обмеженими можливостями.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1.Ознайомлення з графіком занять.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2.Залучення до всіх класних виховних заходів.</w: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3.Розвиток творчих здібностей дітей.</w:t>
      </w:r>
    </w:p>
    <w:p w:rsidR="001C471C" w:rsidRDefault="001C471C" w:rsidP="00286DA3">
      <w:pPr>
        <w:pStyle w:val="ListParagraph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6" o:spid="_x0000_i1062" type="#_x0000_t75" alt="Изображение 044.jpg" style="width:269.25pt;height:222.75pt;visibility:visible">
            <v:imagedata r:id="rId43" o:title=""/>
          </v:shape>
        </w:pict>
      </w:r>
    </w:p>
    <w:p w:rsidR="001C471C" w:rsidRDefault="001C471C" w:rsidP="00FB0084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32.75pt;margin-top:42.3pt;width:172.75pt;height:640.95pt;z-index:251659264;mso-position-horizontal-relative:page;mso-position-vertical-relative:page" o:allowincell="f" fillcolor="#e6eed5" stroked="f" strokecolor="#622423" strokeweight="6pt">
            <v:fill r:id="rId44" o:title="" type="pattern"/>
            <v:stroke linestyle="thickThin"/>
            <v:textbox style="mso-next-textbox:#_x0000_s1027" inset="18pt,18pt,18pt,18pt">
              <w:txbxContent>
                <w:p w:rsidR="001C471C" w:rsidRPr="000B02AA" w:rsidRDefault="001C471C" w:rsidP="000B02AA">
                  <w:pPr>
                    <w:pBdr>
                      <w:top w:val="thinThickSmallGap" w:sz="36" w:space="10" w:color="622423"/>
                      <w:bottom w:val="thickThinSmallGap" w:sz="36" w:space="10" w:color="622423"/>
                    </w:pBdr>
                    <w:spacing w:after="160"/>
                    <w:rPr>
                      <w:rFonts w:ascii="Cambria" w:hAnsi="Cambria"/>
                      <w:i/>
                      <w:iCs/>
                      <w:sz w:val="28"/>
                      <w:szCs w:val="28"/>
                    </w:rPr>
                  </w:pPr>
                  <w:r w:rsidRPr="000B02AA">
                    <w:rPr>
                      <w:rFonts w:ascii="Cambria" w:hAnsi="Cambria"/>
                      <w:i/>
                      <w:iCs/>
                      <w:sz w:val="28"/>
                      <w:szCs w:val="28"/>
                      <w:lang w:val="uk-UA"/>
                    </w:rPr>
                    <w:t>Я вважаю,що завдання вчителя</w:t>
                  </w:r>
                  <w:r w:rsidRPr="000B02AA">
                    <w:rPr>
                      <w:rFonts w:ascii="Cambria" w:hAnsi="Cambria"/>
                      <w:i/>
                      <w:iCs/>
                      <w:sz w:val="28"/>
                      <w:szCs w:val="28"/>
                    </w:rPr>
                    <w:t>-</w:t>
                  </w:r>
                  <w:r w:rsidRPr="000B02AA">
                    <w:rPr>
                      <w:rFonts w:ascii="Cambria" w:hAnsi="Cambria"/>
                      <w:i/>
                      <w:iCs/>
                      <w:sz w:val="28"/>
                      <w:szCs w:val="28"/>
                      <w:lang w:val="uk-UA"/>
                    </w:rPr>
                    <w:t xml:space="preserve"> “не загубити” жодної дитини,дати кожній можливість розкрити все краще,закладене природою,сім</w:t>
                  </w:r>
                  <w:r w:rsidRPr="000B02AA">
                    <w:rPr>
                      <w:rFonts w:ascii="Cambria" w:hAnsi="Cambria"/>
                      <w:i/>
                      <w:iCs/>
                      <w:sz w:val="28"/>
                      <w:szCs w:val="28"/>
                    </w:rPr>
                    <w:t>’</w:t>
                  </w:r>
                  <w:r w:rsidRPr="000B02AA">
                    <w:rPr>
                      <w:rFonts w:ascii="Cambria" w:hAnsi="Cambria"/>
                      <w:i/>
                      <w:iCs/>
                      <w:sz w:val="28"/>
                      <w:szCs w:val="28"/>
                      <w:lang w:val="uk-UA"/>
                    </w:rPr>
                    <w:t>єю,школою.Учитель має пам</w:t>
                  </w:r>
                  <w:r w:rsidRPr="000B02AA">
                    <w:rPr>
                      <w:rFonts w:ascii="Cambria" w:hAnsi="Cambria"/>
                      <w:i/>
                      <w:iCs/>
                      <w:sz w:val="28"/>
                      <w:szCs w:val="28"/>
                    </w:rPr>
                    <w:t>’</w:t>
                  </w:r>
                  <w:r w:rsidRPr="000B02AA">
                    <w:rPr>
                      <w:rFonts w:ascii="Cambria" w:hAnsi="Cambria"/>
                      <w:i/>
                      <w:iCs/>
                      <w:sz w:val="28"/>
                      <w:szCs w:val="28"/>
                      <w:lang w:val="uk-UA"/>
                    </w:rPr>
                    <w:t>ятати,що до кожної дитини треба виявити чуйність,щирість,не виділяти надмірною увагою обдарованих і не принижувати слабших. Правильно організована робота допоможе кожному учневі відчувати себе здібним,потрібним,цікавим для вчителя і своїх товаришів.</w:t>
                  </w:r>
                </w:p>
                <w:p w:rsidR="001C471C" w:rsidRPr="000B02AA" w:rsidRDefault="001C471C" w:rsidP="000B02AA">
                  <w:pPr>
                    <w:pBdr>
                      <w:top w:val="thinThickSmallGap" w:sz="36" w:space="10" w:color="622423"/>
                      <w:bottom w:val="thickThinSmallGap" w:sz="36" w:space="10" w:color="622423"/>
                    </w:pBdr>
                    <w:spacing w:after="160"/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</w:pPr>
                </w:p>
              </w:txbxContent>
            </v:textbox>
            <w10:wrap type="square" anchorx="page" anchory="page"/>
          </v:shape>
        </w:pict>
      </w:r>
      <w:r w:rsidRPr="00FB0084">
        <w:rPr>
          <w:rFonts w:ascii="Times New Roman" w:hAnsi="Times New Roman"/>
          <w:sz w:val="28"/>
          <w:szCs w:val="28"/>
          <w:lang w:val="uk-UA"/>
        </w:rPr>
        <w:t>4.Індивідуальні бесіди.</w:t>
      </w:r>
    </w:p>
    <w:p w:rsidR="001C471C" w:rsidRPr="005A15E5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B02A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63" type="#_x0000_t75" alt="DSCN1533.jpg" style="width:209.25pt;height:327pt;visibility:visible">
            <v:imagedata r:id="rId45" o:title=""/>
          </v:shape>
        </w:pict>
      </w:r>
    </w:p>
    <w:p w:rsidR="001C471C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6F2B8D" w:rsidRDefault="001C471C" w:rsidP="00AA730E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C471C" w:rsidRPr="00286DA3" w:rsidRDefault="001C471C" w:rsidP="00286DA3">
      <w:pPr>
        <w:tabs>
          <w:tab w:val="left" w:pos="2655"/>
        </w:tabs>
        <w:rPr>
          <w:rFonts w:ascii="Times New Roman" w:hAnsi="Times New Roman"/>
          <w:sz w:val="28"/>
          <w:szCs w:val="28"/>
          <w:lang w:val="uk-UA"/>
        </w:rPr>
      </w:pPr>
    </w:p>
    <w:sectPr w:rsidR="001C471C" w:rsidRPr="00286DA3" w:rsidSect="00AC648E">
      <w:pgSz w:w="11906" w:h="16838"/>
      <w:pgMar w:top="851" w:right="850" w:bottom="709" w:left="1701" w:header="709" w:footer="709" w:gutter="0"/>
      <w:pgBorders w:offsetFrom="page">
        <w:top w:val="poinsettias" w:sz="10" w:space="24" w:color="auto"/>
        <w:left w:val="poinsettias" w:sz="10" w:space="24" w:color="auto"/>
        <w:bottom w:val="poinsettias" w:sz="10" w:space="24" w:color="auto"/>
        <w:right w:val="poinsettias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Inform Cyr">
    <w:altName w:val="Impact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Inform">
    <w:altName w:val="Impact"/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06418"/>
    <w:multiLevelType w:val="hybridMultilevel"/>
    <w:tmpl w:val="D334F8C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E0112"/>
    <w:rsid w:val="000221CA"/>
    <w:rsid w:val="000B02AA"/>
    <w:rsid w:val="000B6B70"/>
    <w:rsid w:val="001B1E98"/>
    <w:rsid w:val="001C471C"/>
    <w:rsid w:val="00212908"/>
    <w:rsid w:val="00286DA3"/>
    <w:rsid w:val="002B5FD8"/>
    <w:rsid w:val="002D5DAD"/>
    <w:rsid w:val="003D70AE"/>
    <w:rsid w:val="00437F13"/>
    <w:rsid w:val="0044116C"/>
    <w:rsid w:val="00474BF5"/>
    <w:rsid w:val="004813C8"/>
    <w:rsid w:val="00487FC2"/>
    <w:rsid w:val="005855BC"/>
    <w:rsid w:val="005A15E5"/>
    <w:rsid w:val="005E2E6C"/>
    <w:rsid w:val="006A4910"/>
    <w:rsid w:val="006C1ED4"/>
    <w:rsid w:val="006C7F68"/>
    <w:rsid w:val="006D2BE8"/>
    <w:rsid w:val="006F2B8D"/>
    <w:rsid w:val="007412AA"/>
    <w:rsid w:val="00760230"/>
    <w:rsid w:val="007818B8"/>
    <w:rsid w:val="007A0E76"/>
    <w:rsid w:val="007D2F7A"/>
    <w:rsid w:val="00817886"/>
    <w:rsid w:val="00904D5E"/>
    <w:rsid w:val="009055DB"/>
    <w:rsid w:val="00944DD7"/>
    <w:rsid w:val="00986EDF"/>
    <w:rsid w:val="009E0112"/>
    <w:rsid w:val="009E374D"/>
    <w:rsid w:val="00A40332"/>
    <w:rsid w:val="00AA730E"/>
    <w:rsid w:val="00AC648E"/>
    <w:rsid w:val="00AF1613"/>
    <w:rsid w:val="00B05772"/>
    <w:rsid w:val="00BE1963"/>
    <w:rsid w:val="00D02C09"/>
    <w:rsid w:val="00D47025"/>
    <w:rsid w:val="00D523E3"/>
    <w:rsid w:val="00DB186B"/>
    <w:rsid w:val="00DD2FFE"/>
    <w:rsid w:val="00DF63E1"/>
    <w:rsid w:val="00E21109"/>
    <w:rsid w:val="00EA1735"/>
    <w:rsid w:val="00F049FD"/>
    <w:rsid w:val="00F6512E"/>
    <w:rsid w:val="00FB0084"/>
    <w:rsid w:val="00FC1D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7FC2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6F2B8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0B6B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B6B7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5A15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437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7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7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gi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662</TotalTime>
  <Pages>23</Pages>
  <Words>995</Words>
  <Characters>5673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24</cp:revision>
  <cp:lastPrinted>2012-11-23T11:21:00Z</cp:lastPrinted>
  <dcterms:created xsi:type="dcterms:W3CDTF">2012-11-17T14:31:00Z</dcterms:created>
  <dcterms:modified xsi:type="dcterms:W3CDTF">2015-03-02T14:20:00Z</dcterms:modified>
</cp:coreProperties>
</file>